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F6870" w14:textId="2DBB616F" w:rsidR="003E11F1" w:rsidRDefault="007528DF" w:rsidP="003E11F1">
      <w:pPr>
        <w:pStyle w:val="Heading1"/>
        <w:spacing w:after="120"/>
      </w:pPr>
      <w:r>
        <w:t>Freedom of Information</w:t>
      </w:r>
      <w:r w:rsidR="001A0223">
        <w:t xml:space="preserve"> (FOI)</w:t>
      </w:r>
      <w:r w:rsidR="00882286">
        <w:t xml:space="preserve"> </w:t>
      </w:r>
      <w:r>
        <w:t>Request</w:t>
      </w:r>
      <w:r w:rsidR="003E11F1">
        <w:t xml:space="preserve"> </w:t>
      </w:r>
    </w:p>
    <w:p w14:paraId="39F798A4" w14:textId="5E15D42D" w:rsidR="00EF7D6A" w:rsidRPr="005336EA" w:rsidRDefault="003E11F1" w:rsidP="00BA0A6D">
      <w:pPr>
        <w:pStyle w:val="Heading1"/>
        <w:rPr>
          <w:color w:val="7030A0"/>
          <w:sz w:val="32"/>
        </w:rPr>
      </w:pPr>
      <w:r w:rsidRPr="005336EA">
        <w:rPr>
          <w:color w:val="7030A0"/>
          <w:sz w:val="32"/>
        </w:rPr>
        <w:t>Request to Access a Medical Record</w:t>
      </w:r>
      <w:r w:rsidR="008B0378">
        <w:rPr>
          <w:color w:val="7030A0"/>
          <w:sz w:val="32"/>
        </w:rPr>
        <w:t xml:space="preserve"> </w:t>
      </w:r>
    </w:p>
    <w:p w14:paraId="601B5AEB" w14:textId="1EA11770" w:rsidR="00A625C5" w:rsidRPr="00B15D05" w:rsidRDefault="00A625C5" w:rsidP="44B83861">
      <w:pPr>
        <w:tabs>
          <w:tab w:val="left" w:pos="284"/>
        </w:tabs>
        <w:jc w:val="both"/>
        <w:rPr>
          <w:rFonts w:ascii="Karla" w:hAnsi="Karla" w:cs="Arial"/>
          <w:b/>
          <w:bCs/>
          <w:sz w:val="21"/>
          <w:szCs w:val="21"/>
        </w:rPr>
      </w:pPr>
      <w:r w:rsidRPr="00B15D05">
        <w:rPr>
          <w:rFonts w:ascii="Karla" w:hAnsi="Karla" w:cs="Arial"/>
          <w:b/>
          <w:bCs/>
          <w:sz w:val="21"/>
          <w:szCs w:val="21"/>
        </w:rPr>
        <w:t>The Victorian Freedom of Information (FOI) Act 1982 gives you the right to request access to medical records held by Austin Health. Austin Health holds records for the following:</w:t>
      </w:r>
    </w:p>
    <w:p w14:paraId="250CD943" w14:textId="77777777" w:rsidR="007721FC" w:rsidRPr="00B15D05" w:rsidRDefault="007721FC" w:rsidP="007721FC">
      <w:pPr>
        <w:tabs>
          <w:tab w:val="left" w:pos="284"/>
        </w:tabs>
        <w:jc w:val="both"/>
        <w:rPr>
          <w:rFonts w:ascii="Karla" w:hAnsi="Karla" w:cs="Arial"/>
          <w:b/>
          <w:bCs/>
          <w:sz w:val="21"/>
          <w:szCs w:val="21"/>
        </w:rPr>
      </w:pPr>
    </w:p>
    <w:p w14:paraId="409FA127" w14:textId="56C062FC" w:rsidR="00A625C5" w:rsidRPr="00B15D05" w:rsidRDefault="00A625C5" w:rsidP="00273063">
      <w:pPr>
        <w:pStyle w:val="ListParagraph"/>
        <w:numPr>
          <w:ilvl w:val="0"/>
          <w:numId w:val="23"/>
        </w:numPr>
        <w:tabs>
          <w:tab w:val="left" w:pos="284"/>
          <w:tab w:val="left" w:pos="8931"/>
        </w:tabs>
        <w:spacing w:after="40"/>
        <w:rPr>
          <w:rFonts w:ascii="Karla" w:hAnsi="Karla" w:cs="Arial"/>
          <w:b/>
          <w:bCs/>
          <w:sz w:val="21"/>
          <w:szCs w:val="21"/>
        </w:rPr>
      </w:pPr>
      <w:r w:rsidRPr="00B15D05">
        <w:rPr>
          <w:rFonts w:ascii="Karla" w:hAnsi="Karla" w:cs="Arial"/>
          <w:b/>
          <w:bCs/>
          <w:sz w:val="21"/>
          <w:szCs w:val="21"/>
        </w:rPr>
        <w:t>Austin Hospital</w:t>
      </w:r>
      <w:r w:rsidR="00A13360" w:rsidRPr="00B15D05">
        <w:rPr>
          <w:rFonts w:ascii="Karla" w:hAnsi="Karla" w:cs="Arial"/>
          <w:b/>
          <w:bCs/>
          <w:sz w:val="21"/>
          <w:szCs w:val="21"/>
        </w:rPr>
        <w:t xml:space="preserve"> / Royal Talbot Rehabilitation Centre / Heidelberg Repatriation Hospital</w:t>
      </w:r>
    </w:p>
    <w:p w14:paraId="2DA251E9" w14:textId="1A21FF69" w:rsidR="00A13360" w:rsidRPr="00B15D05" w:rsidRDefault="0014085D" w:rsidP="00273063">
      <w:pPr>
        <w:pStyle w:val="ListParagraph"/>
        <w:numPr>
          <w:ilvl w:val="0"/>
          <w:numId w:val="23"/>
        </w:numPr>
        <w:tabs>
          <w:tab w:val="left" w:pos="284"/>
          <w:tab w:val="left" w:pos="8931"/>
        </w:tabs>
        <w:spacing w:after="40"/>
        <w:rPr>
          <w:rFonts w:ascii="Karla" w:hAnsi="Karla" w:cs="Arial"/>
          <w:b/>
          <w:bCs/>
          <w:sz w:val="21"/>
          <w:szCs w:val="21"/>
        </w:rPr>
      </w:pPr>
      <w:r w:rsidRPr="00B15D05">
        <w:rPr>
          <w:rFonts w:ascii="Karla" w:hAnsi="Karla" w:cs="Arial"/>
          <w:b/>
          <w:bCs/>
          <w:sz w:val="21"/>
          <w:szCs w:val="21"/>
        </w:rPr>
        <w:t>Mental Health Services (that are a part of Austin Health)</w:t>
      </w:r>
    </w:p>
    <w:p w14:paraId="25501D7D" w14:textId="1573DA04" w:rsidR="0014085D" w:rsidRPr="00B15D05" w:rsidRDefault="0014085D" w:rsidP="00B62971">
      <w:pPr>
        <w:pStyle w:val="ListParagraph"/>
        <w:numPr>
          <w:ilvl w:val="0"/>
          <w:numId w:val="23"/>
        </w:numPr>
        <w:tabs>
          <w:tab w:val="left" w:pos="284"/>
          <w:tab w:val="left" w:pos="8931"/>
        </w:tabs>
        <w:spacing w:after="120"/>
        <w:ind w:left="641" w:hanging="357"/>
        <w:contextualSpacing w:val="0"/>
        <w:rPr>
          <w:rFonts w:ascii="Karla" w:hAnsi="Karla" w:cs="Arial"/>
          <w:b/>
          <w:bCs/>
          <w:sz w:val="21"/>
          <w:szCs w:val="21"/>
        </w:rPr>
      </w:pPr>
      <w:r w:rsidRPr="00B15D05">
        <w:rPr>
          <w:rFonts w:ascii="Karla" w:hAnsi="Karla" w:cs="Arial"/>
          <w:b/>
          <w:bCs/>
          <w:sz w:val="21"/>
          <w:szCs w:val="21"/>
        </w:rPr>
        <w:t>Fairfield Infectious Diseases Hospital (limited records)</w:t>
      </w:r>
    </w:p>
    <w:p w14:paraId="646955A1" w14:textId="1C166B8D" w:rsidR="00D6381B" w:rsidRPr="00135AEB" w:rsidRDefault="006B7526" w:rsidP="00B62971">
      <w:pPr>
        <w:pStyle w:val="Heading2"/>
        <w:spacing w:before="360"/>
      </w:pPr>
      <w:r>
        <w:t xml:space="preserve">Is </w:t>
      </w:r>
      <w:r w:rsidR="00736FE2">
        <w:t>a</w:t>
      </w:r>
      <w:r>
        <w:t xml:space="preserve">ccess </w:t>
      </w:r>
      <w:r w:rsidR="00736FE2">
        <w:t>g</w:t>
      </w:r>
      <w:r>
        <w:t>u</w:t>
      </w:r>
      <w:r w:rsidR="00AA0091">
        <w:t>a</w:t>
      </w:r>
      <w:r>
        <w:t>ranteed?</w:t>
      </w:r>
    </w:p>
    <w:p w14:paraId="1A6AA968" w14:textId="44FE8418" w:rsidR="00AA0091" w:rsidRPr="00EB3461" w:rsidRDefault="00AA0091" w:rsidP="00976C94">
      <w:pPr>
        <w:tabs>
          <w:tab w:val="left" w:pos="1418"/>
        </w:tabs>
        <w:jc w:val="both"/>
        <w:rPr>
          <w:rFonts w:ascii="Karla" w:hAnsi="Karla" w:cs="Arial"/>
          <w:sz w:val="21"/>
          <w:szCs w:val="21"/>
        </w:rPr>
      </w:pPr>
      <w:r w:rsidRPr="00EB3461">
        <w:rPr>
          <w:rFonts w:ascii="Karla" w:hAnsi="Karla" w:cs="Arial"/>
          <w:sz w:val="21"/>
          <w:szCs w:val="21"/>
        </w:rPr>
        <w:t xml:space="preserve">Not all documents are automatically available. The FOI Act allows refusal of access to certain information or documents. These documents are often referred to as ‘exempt’ documents and are described in the FOI Act.  Each document is assessed on its merits before a decision is made.  Most FOI applications are straightforward with no restrictions to information applied. </w:t>
      </w:r>
    </w:p>
    <w:p w14:paraId="199E9EAC" w14:textId="3E0F1446" w:rsidR="00522484" w:rsidRDefault="0024066E" w:rsidP="5DEA06A5">
      <w:pPr>
        <w:pStyle w:val="Heading2"/>
        <w:spacing w:before="240"/>
      </w:pPr>
      <w:r>
        <w:t>How to apply</w:t>
      </w:r>
    </w:p>
    <w:p w14:paraId="31C7AD2C" w14:textId="4019C1EC" w:rsidR="00522484" w:rsidRPr="00E7137D" w:rsidRDefault="00056999" w:rsidP="00976C94">
      <w:pPr>
        <w:pStyle w:val="Heading2"/>
        <w:spacing w:before="240" w:line="240" w:lineRule="exact"/>
        <w:jc w:val="both"/>
        <w:rPr>
          <w:rFonts w:ascii="Karla" w:hAnsi="Karla" w:cs="Arial"/>
          <w:b w:val="0"/>
          <w:bCs w:val="0"/>
          <w:sz w:val="21"/>
          <w:szCs w:val="21"/>
        </w:rPr>
      </w:pPr>
      <w:r w:rsidRPr="1E21CF64">
        <w:rPr>
          <w:rFonts w:ascii="Karla" w:hAnsi="Karla" w:cs="Arial"/>
          <w:b w:val="0"/>
          <w:bCs w:val="0"/>
          <w:sz w:val="21"/>
          <w:szCs w:val="21"/>
        </w:rPr>
        <w:t>A</w:t>
      </w:r>
      <w:r w:rsidR="00522484" w:rsidRPr="1E21CF64">
        <w:rPr>
          <w:rFonts w:ascii="Karla" w:hAnsi="Karla" w:cs="Arial"/>
          <w:b w:val="0"/>
          <w:bCs w:val="0"/>
          <w:sz w:val="21"/>
          <w:szCs w:val="21"/>
        </w:rPr>
        <w:t>pplications must include</w:t>
      </w:r>
      <w:r w:rsidR="00E7137D" w:rsidRPr="1E21CF64">
        <w:rPr>
          <w:rFonts w:ascii="Karla" w:hAnsi="Karla" w:cs="Arial"/>
          <w:b w:val="0"/>
          <w:bCs w:val="0"/>
          <w:sz w:val="21"/>
          <w:szCs w:val="21"/>
        </w:rPr>
        <w:t xml:space="preserve"> an FOI Application or letter</w:t>
      </w:r>
      <w:r w:rsidR="14D9C56F" w:rsidRPr="1E21CF64">
        <w:rPr>
          <w:rFonts w:ascii="Karla" w:hAnsi="Karla" w:cs="Arial"/>
          <w:b w:val="0"/>
          <w:bCs w:val="0"/>
          <w:sz w:val="21"/>
          <w:szCs w:val="21"/>
        </w:rPr>
        <w:t xml:space="preserve">, </w:t>
      </w:r>
      <w:r w:rsidR="000B0ED0" w:rsidRPr="1E21CF64">
        <w:rPr>
          <w:rFonts w:ascii="Karla" w:hAnsi="Karla" w:cs="Arial"/>
          <w:b w:val="0"/>
          <w:bCs w:val="0"/>
          <w:sz w:val="21"/>
          <w:szCs w:val="21"/>
        </w:rPr>
        <w:t xml:space="preserve">the application </w:t>
      </w:r>
      <w:r w:rsidR="00B54AAD" w:rsidRPr="1E21CF64">
        <w:rPr>
          <w:rFonts w:ascii="Karla" w:hAnsi="Karla" w:cs="Arial"/>
          <w:b w:val="0"/>
          <w:bCs w:val="0"/>
          <w:sz w:val="21"/>
          <w:szCs w:val="21"/>
        </w:rPr>
        <w:t>f</w:t>
      </w:r>
      <w:r w:rsidR="000B0ED0" w:rsidRPr="1E21CF64">
        <w:rPr>
          <w:rFonts w:ascii="Karla" w:hAnsi="Karla" w:cs="Arial"/>
          <w:b w:val="0"/>
          <w:bCs w:val="0"/>
          <w:sz w:val="21"/>
          <w:szCs w:val="21"/>
        </w:rPr>
        <w:t>ee</w:t>
      </w:r>
      <w:r w:rsidR="72ACFDD2" w:rsidRPr="1E21CF64">
        <w:rPr>
          <w:rFonts w:ascii="Karla" w:hAnsi="Karla" w:cs="Arial"/>
          <w:b w:val="0"/>
          <w:bCs w:val="0"/>
          <w:sz w:val="21"/>
          <w:szCs w:val="21"/>
        </w:rPr>
        <w:t>,</w:t>
      </w:r>
      <w:r w:rsidR="000B1892" w:rsidRPr="1E21CF64">
        <w:rPr>
          <w:rFonts w:ascii="Karla" w:hAnsi="Karla" w:cs="Arial"/>
          <w:b w:val="0"/>
          <w:bCs w:val="0"/>
          <w:sz w:val="21"/>
          <w:szCs w:val="21"/>
        </w:rPr>
        <w:t xml:space="preserve"> and </w:t>
      </w:r>
      <w:r w:rsidR="00CA3559" w:rsidRPr="1E21CF64">
        <w:rPr>
          <w:rFonts w:ascii="Karla" w:hAnsi="Karla" w:cs="Arial"/>
          <w:b w:val="0"/>
          <w:bCs w:val="0"/>
          <w:sz w:val="21"/>
          <w:szCs w:val="21"/>
        </w:rPr>
        <w:t>appropriate evidence of authority to release the information.</w:t>
      </w:r>
    </w:p>
    <w:p w14:paraId="6A7E408E" w14:textId="55071C68" w:rsidR="00896651" w:rsidRDefault="00896651" w:rsidP="00896651">
      <w:pPr>
        <w:spacing w:before="240"/>
        <w:rPr>
          <w:rFonts w:ascii="Karla" w:hAnsi="Karla" w:cs="Arial"/>
          <w:b/>
          <w:sz w:val="21"/>
          <w:szCs w:val="21"/>
        </w:rPr>
      </w:pPr>
      <w:r w:rsidRPr="00B645D1">
        <w:rPr>
          <w:rFonts w:ascii="Karla" w:hAnsi="Karla" w:cs="Arial"/>
          <w:b/>
          <w:sz w:val="21"/>
          <w:szCs w:val="21"/>
        </w:rPr>
        <w:t xml:space="preserve">FOI </w:t>
      </w:r>
      <w:r w:rsidR="00810D71">
        <w:rPr>
          <w:rFonts w:ascii="Karla" w:hAnsi="Karla" w:cs="Arial"/>
          <w:b/>
          <w:sz w:val="21"/>
          <w:szCs w:val="21"/>
        </w:rPr>
        <w:t>a</w:t>
      </w:r>
      <w:r w:rsidRPr="00B645D1">
        <w:rPr>
          <w:rFonts w:ascii="Karla" w:hAnsi="Karla" w:cs="Arial"/>
          <w:b/>
          <w:sz w:val="21"/>
          <w:szCs w:val="21"/>
        </w:rPr>
        <w:t xml:space="preserve">pplication or </w:t>
      </w:r>
      <w:r w:rsidR="00736FE2">
        <w:rPr>
          <w:rFonts w:ascii="Karla" w:hAnsi="Karla" w:cs="Arial"/>
          <w:b/>
          <w:sz w:val="21"/>
          <w:szCs w:val="21"/>
        </w:rPr>
        <w:t>l</w:t>
      </w:r>
      <w:r w:rsidRPr="00B645D1">
        <w:rPr>
          <w:rFonts w:ascii="Karla" w:hAnsi="Karla" w:cs="Arial"/>
          <w:b/>
          <w:sz w:val="21"/>
          <w:szCs w:val="21"/>
        </w:rPr>
        <w:t>etter</w:t>
      </w:r>
    </w:p>
    <w:p w14:paraId="11B80C00" w14:textId="77777777" w:rsidR="00E703F2" w:rsidRDefault="00E703F2" w:rsidP="00896651">
      <w:pPr>
        <w:tabs>
          <w:tab w:val="left" w:pos="1418"/>
        </w:tabs>
        <w:rPr>
          <w:rFonts w:ascii="Karla" w:hAnsi="Karla" w:cs="Arial"/>
          <w:sz w:val="21"/>
          <w:szCs w:val="21"/>
        </w:rPr>
      </w:pPr>
    </w:p>
    <w:p w14:paraId="087F79DB" w14:textId="42B5DD94" w:rsidR="00896651" w:rsidRDefault="00896651" w:rsidP="00976C94">
      <w:pPr>
        <w:tabs>
          <w:tab w:val="left" w:pos="1418"/>
        </w:tabs>
        <w:jc w:val="both"/>
        <w:rPr>
          <w:rFonts w:ascii="Karla" w:hAnsi="Karla" w:cs="Arial"/>
          <w:sz w:val="21"/>
          <w:szCs w:val="21"/>
        </w:rPr>
      </w:pPr>
      <w:r w:rsidRPr="73D1A4C0">
        <w:rPr>
          <w:rFonts w:ascii="Karla" w:hAnsi="Karla" w:cs="Arial"/>
          <w:sz w:val="21"/>
          <w:szCs w:val="21"/>
        </w:rPr>
        <w:t xml:space="preserve">Applications must be made in writing using the </w:t>
      </w:r>
      <w:r w:rsidR="00425E1E" w:rsidRPr="73D1A4C0">
        <w:rPr>
          <w:rFonts w:ascii="Karla" w:hAnsi="Karla" w:cs="Arial"/>
          <w:b/>
          <w:bCs/>
          <w:sz w:val="21"/>
          <w:szCs w:val="21"/>
        </w:rPr>
        <w:t xml:space="preserve">FOI Application </w:t>
      </w:r>
      <w:r w:rsidR="009668A7" w:rsidRPr="73D1A4C0">
        <w:rPr>
          <w:rFonts w:ascii="Karla" w:hAnsi="Karla" w:cs="Arial"/>
          <w:b/>
          <w:bCs/>
          <w:sz w:val="21"/>
          <w:szCs w:val="21"/>
        </w:rPr>
        <w:t>form</w:t>
      </w:r>
      <w:r w:rsidR="00D92437">
        <w:rPr>
          <w:rFonts w:ascii="Karla" w:hAnsi="Karla" w:cs="Arial"/>
          <w:b/>
          <w:bCs/>
          <w:sz w:val="21"/>
          <w:szCs w:val="21"/>
        </w:rPr>
        <w:t xml:space="preserve"> </w:t>
      </w:r>
      <w:r w:rsidR="00407F6B" w:rsidRPr="00407F6B">
        <w:rPr>
          <w:rFonts w:ascii="Karla" w:hAnsi="Karla" w:cs="Arial"/>
          <w:sz w:val="21"/>
          <w:szCs w:val="21"/>
        </w:rPr>
        <w:t xml:space="preserve">(download from </w:t>
      </w:r>
      <w:hyperlink r:id="rId12" w:history="1">
        <w:r w:rsidR="00407F6B" w:rsidRPr="004659C8">
          <w:rPr>
            <w:rStyle w:val="Hyperlink"/>
            <w:rFonts w:ascii="Karla" w:hAnsi="Karla" w:cs="Arial"/>
            <w:sz w:val="21"/>
            <w:szCs w:val="21"/>
          </w:rPr>
          <w:t>www.austin.org.au/foi</w:t>
        </w:r>
      </w:hyperlink>
      <w:r w:rsidR="00D91370" w:rsidRPr="00407F6B">
        <w:rPr>
          <w:rFonts w:ascii="Karla" w:hAnsi="Karla" w:cs="Arial"/>
          <w:sz w:val="21"/>
          <w:szCs w:val="21"/>
        </w:rPr>
        <w:t>)</w:t>
      </w:r>
      <w:r w:rsidR="00425E1E" w:rsidRPr="73D1A4C0">
        <w:rPr>
          <w:rFonts w:ascii="Karla" w:hAnsi="Karla" w:cs="Arial"/>
          <w:sz w:val="21"/>
          <w:szCs w:val="21"/>
        </w:rPr>
        <w:t xml:space="preserve"> </w:t>
      </w:r>
      <w:r w:rsidRPr="73D1A4C0">
        <w:rPr>
          <w:rFonts w:ascii="Karla" w:hAnsi="Karla" w:cs="Arial"/>
          <w:sz w:val="21"/>
          <w:szCs w:val="21"/>
        </w:rPr>
        <w:t xml:space="preserve">or in </w:t>
      </w:r>
      <w:r w:rsidR="005E4C4D" w:rsidRPr="73D1A4C0">
        <w:rPr>
          <w:rFonts w:ascii="Karla" w:hAnsi="Karla" w:cs="Arial"/>
          <w:sz w:val="21"/>
          <w:szCs w:val="21"/>
        </w:rPr>
        <w:t xml:space="preserve">a </w:t>
      </w:r>
      <w:r w:rsidRPr="73D1A4C0">
        <w:rPr>
          <w:rFonts w:ascii="Karla" w:hAnsi="Karla" w:cs="Arial"/>
          <w:sz w:val="21"/>
          <w:szCs w:val="21"/>
        </w:rPr>
        <w:t>letter or email asking for access to the documents. Include the full name and date of birth of the patient so that the medical record can be correctly identified.</w:t>
      </w:r>
    </w:p>
    <w:p w14:paraId="61EC0AB8" w14:textId="5814C20C" w:rsidR="00E703F2" w:rsidRPr="00B645D1" w:rsidRDefault="00896651" w:rsidP="00896651">
      <w:pPr>
        <w:spacing w:before="240"/>
        <w:rPr>
          <w:rFonts w:ascii="Karla" w:hAnsi="Karla" w:cs="Arial"/>
          <w:b/>
          <w:sz w:val="21"/>
          <w:szCs w:val="21"/>
        </w:rPr>
      </w:pPr>
      <w:r w:rsidRPr="00B645D1">
        <w:rPr>
          <w:rFonts w:ascii="Karla" w:hAnsi="Karla" w:cs="Arial"/>
          <w:b/>
          <w:sz w:val="21"/>
          <w:szCs w:val="21"/>
        </w:rPr>
        <w:t xml:space="preserve">Application </w:t>
      </w:r>
      <w:r w:rsidR="00810D71">
        <w:rPr>
          <w:rFonts w:ascii="Karla" w:hAnsi="Karla" w:cs="Arial"/>
          <w:b/>
          <w:sz w:val="21"/>
          <w:szCs w:val="21"/>
        </w:rPr>
        <w:t>f</w:t>
      </w:r>
      <w:r w:rsidRPr="00B645D1">
        <w:rPr>
          <w:rFonts w:ascii="Karla" w:hAnsi="Karla" w:cs="Arial"/>
          <w:b/>
          <w:sz w:val="21"/>
          <w:szCs w:val="21"/>
        </w:rPr>
        <w:t xml:space="preserve">ee </w:t>
      </w:r>
    </w:p>
    <w:p w14:paraId="186E1B82" w14:textId="77777777" w:rsidR="00E703F2" w:rsidRDefault="00E703F2" w:rsidP="00896651">
      <w:pPr>
        <w:tabs>
          <w:tab w:val="left" w:pos="1418"/>
        </w:tabs>
        <w:rPr>
          <w:rFonts w:ascii="Karla" w:hAnsi="Karla" w:cs="Arial"/>
          <w:sz w:val="21"/>
          <w:szCs w:val="21"/>
        </w:rPr>
      </w:pPr>
    </w:p>
    <w:p w14:paraId="6E9374B1" w14:textId="09AF9FF7" w:rsidR="00593AAF" w:rsidRDefault="567CED7E" w:rsidP="00976C94">
      <w:pPr>
        <w:tabs>
          <w:tab w:val="left" w:pos="1418"/>
        </w:tabs>
        <w:jc w:val="both"/>
        <w:rPr>
          <w:rFonts w:ascii="Karla" w:hAnsi="Karla" w:cs="Arial"/>
          <w:sz w:val="21"/>
          <w:szCs w:val="21"/>
        </w:rPr>
      </w:pPr>
      <w:r w:rsidRPr="3C9DC7C3">
        <w:rPr>
          <w:rFonts w:ascii="Karla" w:hAnsi="Karla" w:cs="Arial"/>
          <w:sz w:val="21"/>
          <w:szCs w:val="21"/>
        </w:rPr>
        <w:t xml:space="preserve">The </w:t>
      </w:r>
      <w:r w:rsidR="6D300F73" w:rsidRPr="3C9DC7C3">
        <w:rPr>
          <w:rFonts w:ascii="Karla" w:hAnsi="Karla" w:cs="Arial"/>
          <w:sz w:val="21"/>
          <w:szCs w:val="21"/>
        </w:rPr>
        <w:t>Application Fee is</w:t>
      </w:r>
      <w:r w:rsidR="5E64B293" w:rsidRPr="3C9DC7C3">
        <w:rPr>
          <w:rFonts w:ascii="Karla" w:hAnsi="Karla" w:cs="Arial"/>
          <w:sz w:val="21"/>
          <w:szCs w:val="21"/>
        </w:rPr>
        <w:t xml:space="preserve"> </w:t>
      </w:r>
      <w:r w:rsidR="41EFFE46" w:rsidRPr="3C9DC7C3">
        <w:rPr>
          <w:rFonts w:ascii="Karla" w:hAnsi="Karla" w:cs="Arial"/>
          <w:b/>
          <w:bCs/>
          <w:sz w:val="21"/>
          <w:szCs w:val="21"/>
        </w:rPr>
        <w:t>$3</w:t>
      </w:r>
      <w:r w:rsidR="003656F2">
        <w:rPr>
          <w:rFonts w:ascii="Karla" w:hAnsi="Karla" w:cs="Arial"/>
          <w:b/>
          <w:bCs/>
          <w:sz w:val="21"/>
          <w:szCs w:val="21"/>
        </w:rPr>
        <w:t>4</w:t>
      </w:r>
      <w:r w:rsidR="00D57D05">
        <w:rPr>
          <w:rFonts w:ascii="Karla" w:hAnsi="Karla" w:cs="Arial"/>
          <w:b/>
          <w:bCs/>
          <w:sz w:val="21"/>
          <w:szCs w:val="21"/>
        </w:rPr>
        <w:t>.</w:t>
      </w:r>
      <w:r w:rsidR="003656F2">
        <w:rPr>
          <w:rFonts w:ascii="Karla" w:hAnsi="Karla" w:cs="Arial"/>
          <w:b/>
          <w:bCs/>
          <w:sz w:val="21"/>
          <w:szCs w:val="21"/>
        </w:rPr>
        <w:t>5</w:t>
      </w:r>
      <w:r w:rsidR="00D57D05">
        <w:rPr>
          <w:rFonts w:ascii="Karla" w:hAnsi="Karla" w:cs="Arial"/>
          <w:b/>
          <w:bCs/>
          <w:sz w:val="21"/>
          <w:szCs w:val="21"/>
        </w:rPr>
        <w:t>0</w:t>
      </w:r>
      <w:r w:rsidR="41EFFE46" w:rsidRPr="3C9DC7C3">
        <w:rPr>
          <w:rFonts w:ascii="Karla" w:hAnsi="Karla" w:cs="Arial"/>
          <w:sz w:val="21"/>
          <w:szCs w:val="21"/>
        </w:rPr>
        <w:t xml:space="preserve"> </w:t>
      </w:r>
      <w:r w:rsidR="5E64B293" w:rsidRPr="3C9DC7C3">
        <w:rPr>
          <w:rFonts w:ascii="Karla" w:hAnsi="Karla" w:cs="Arial"/>
          <w:sz w:val="21"/>
          <w:szCs w:val="21"/>
        </w:rPr>
        <w:t xml:space="preserve">and </w:t>
      </w:r>
      <w:r w:rsidR="41EFFE46" w:rsidRPr="3C9DC7C3">
        <w:rPr>
          <w:rFonts w:ascii="Karla" w:hAnsi="Karla" w:cs="Arial"/>
          <w:sz w:val="21"/>
          <w:szCs w:val="21"/>
        </w:rPr>
        <w:t>is a fixed cost</w:t>
      </w:r>
      <w:r w:rsidR="499C7C91" w:rsidRPr="3C9DC7C3">
        <w:rPr>
          <w:rFonts w:ascii="Karla" w:hAnsi="Karla" w:cs="Arial"/>
          <w:sz w:val="21"/>
          <w:szCs w:val="21"/>
        </w:rPr>
        <w:t xml:space="preserve"> and </w:t>
      </w:r>
      <w:r w:rsidR="41EFFE46" w:rsidRPr="3C9DC7C3">
        <w:rPr>
          <w:rFonts w:ascii="Karla" w:hAnsi="Karla" w:cs="Arial"/>
          <w:sz w:val="21"/>
          <w:szCs w:val="21"/>
        </w:rPr>
        <w:t>non-refundable</w:t>
      </w:r>
      <w:r w:rsidR="00D67489">
        <w:rPr>
          <w:rFonts w:ascii="Karla" w:hAnsi="Karla" w:cs="Arial"/>
          <w:sz w:val="21"/>
          <w:szCs w:val="21"/>
        </w:rPr>
        <w:t>.</w:t>
      </w:r>
      <w:r w:rsidR="41EFFE46" w:rsidRPr="3C9DC7C3">
        <w:rPr>
          <w:rFonts w:ascii="Karla" w:hAnsi="Karla" w:cs="Arial"/>
          <w:sz w:val="21"/>
          <w:szCs w:val="21"/>
        </w:rPr>
        <w:t xml:space="preserve"> </w:t>
      </w:r>
      <w:r w:rsidR="499C7C91" w:rsidRPr="3C9DC7C3">
        <w:rPr>
          <w:rFonts w:ascii="Karla" w:hAnsi="Karla" w:cs="Arial"/>
          <w:sz w:val="21"/>
          <w:szCs w:val="21"/>
        </w:rPr>
        <w:t xml:space="preserve">It </w:t>
      </w:r>
      <w:r w:rsidR="41EFFE46" w:rsidRPr="3C9DC7C3">
        <w:rPr>
          <w:rFonts w:ascii="Karla" w:hAnsi="Karla" w:cs="Arial"/>
          <w:sz w:val="21"/>
          <w:szCs w:val="21"/>
        </w:rPr>
        <w:t xml:space="preserve">must accompany your FOI application.  This fee is waived if you hold a current Pension or Health Care Card and can provide a copy of both sides of this with your application. </w:t>
      </w:r>
    </w:p>
    <w:p w14:paraId="25018A60" w14:textId="72E68248" w:rsidR="00593AAF" w:rsidRDefault="00896651" w:rsidP="00976C94">
      <w:pPr>
        <w:tabs>
          <w:tab w:val="left" w:pos="1418"/>
        </w:tabs>
        <w:jc w:val="both"/>
        <w:rPr>
          <w:rFonts w:ascii="Karla" w:hAnsi="Karla" w:cs="Arial"/>
          <w:sz w:val="21"/>
          <w:szCs w:val="21"/>
        </w:rPr>
      </w:pPr>
      <w:r w:rsidRPr="00D3002F">
        <w:rPr>
          <w:rFonts w:ascii="Karla" w:hAnsi="Karla" w:cs="Arial"/>
          <w:sz w:val="21"/>
          <w:szCs w:val="21"/>
        </w:rPr>
        <w:t xml:space="preserve"> </w:t>
      </w:r>
    </w:p>
    <w:p w14:paraId="20CC6CD5" w14:textId="2034C784" w:rsidR="00896651" w:rsidRPr="008677D2" w:rsidRDefault="00526A89" w:rsidP="00976C94">
      <w:pPr>
        <w:tabs>
          <w:tab w:val="left" w:pos="1418"/>
        </w:tabs>
        <w:jc w:val="both"/>
        <w:rPr>
          <w:rFonts w:ascii="Karla" w:hAnsi="Karla" w:cs="Arial"/>
          <w:sz w:val="21"/>
          <w:szCs w:val="21"/>
        </w:rPr>
      </w:pPr>
      <w:r>
        <w:rPr>
          <w:rFonts w:ascii="Karla" w:hAnsi="Karla" w:cs="Arial"/>
          <w:sz w:val="21"/>
          <w:szCs w:val="21"/>
        </w:rPr>
        <w:t xml:space="preserve">The FOI Application form provides </w:t>
      </w:r>
      <w:r w:rsidR="002D1AC4">
        <w:rPr>
          <w:rFonts w:ascii="Karla" w:hAnsi="Karla" w:cs="Arial"/>
          <w:sz w:val="21"/>
          <w:szCs w:val="21"/>
        </w:rPr>
        <w:t xml:space="preserve">further details </w:t>
      </w:r>
      <w:r w:rsidR="007606A8">
        <w:rPr>
          <w:rFonts w:ascii="Karla" w:hAnsi="Karla" w:cs="Arial"/>
          <w:sz w:val="21"/>
          <w:szCs w:val="21"/>
        </w:rPr>
        <w:t xml:space="preserve">about </w:t>
      </w:r>
      <w:r w:rsidR="002D1AC4">
        <w:rPr>
          <w:rFonts w:ascii="Karla" w:hAnsi="Karla" w:cs="Arial"/>
          <w:sz w:val="21"/>
          <w:szCs w:val="21"/>
        </w:rPr>
        <w:t xml:space="preserve">payment options. </w:t>
      </w:r>
      <w:r w:rsidR="00EB3C6E" w:rsidRPr="22990AB4">
        <w:rPr>
          <w:rFonts w:ascii="Karla" w:hAnsi="Karla" w:cs="Arial"/>
          <w:sz w:val="21"/>
          <w:szCs w:val="21"/>
        </w:rPr>
        <w:t xml:space="preserve"> </w:t>
      </w:r>
      <w:r w:rsidR="003B099D" w:rsidRPr="22990AB4">
        <w:rPr>
          <w:rFonts w:ascii="Karla" w:hAnsi="Karla" w:cs="Arial"/>
          <w:sz w:val="21"/>
          <w:szCs w:val="21"/>
        </w:rPr>
        <w:t xml:space="preserve"> </w:t>
      </w:r>
    </w:p>
    <w:p w14:paraId="7436365D" w14:textId="77777777" w:rsidR="003B74C5" w:rsidRPr="00B645D1" w:rsidRDefault="003B74C5" w:rsidP="003B74C5">
      <w:pPr>
        <w:rPr>
          <w:rFonts w:ascii="Karla" w:hAnsi="Karla"/>
          <w:sz w:val="21"/>
          <w:szCs w:val="21"/>
        </w:rPr>
      </w:pPr>
    </w:p>
    <w:p w14:paraId="5E24666A" w14:textId="15535542" w:rsidR="00896651" w:rsidRPr="00B645D1" w:rsidRDefault="00412489" w:rsidP="00976C94">
      <w:pPr>
        <w:jc w:val="both"/>
        <w:rPr>
          <w:rFonts w:ascii="Karla" w:hAnsi="Karla" w:cs="Arial"/>
          <w:sz w:val="21"/>
          <w:szCs w:val="21"/>
        </w:rPr>
      </w:pPr>
      <w:r w:rsidRPr="772A1425">
        <w:rPr>
          <w:rFonts w:ascii="Karla" w:hAnsi="Karla" w:cs="Arial"/>
          <w:b/>
          <w:bCs/>
          <w:sz w:val="21"/>
          <w:szCs w:val="21"/>
        </w:rPr>
        <w:t>Note:</w:t>
      </w:r>
      <w:r w:rsidRPr="772A1425">
        <w:rPr>
          <w:rFonts w:ascii="Karla" w:hAnsi="Karla" w:cs="Arial"/>
          <w:sz w:val="21"/>
          <w:szCs w:val="21"/>
        </w:rPr>
        <w:t xml:space="preserve"> </w:t>
      </w:r>
      <w:r w:rsidR="00F326D8" w:rsidRPr="772A1425">
        <w:rPr>
          <w:rFonts w:ascii="Karla" w:hAnsi="Karla" w:cs="Arial"/>
          <w:sz w:val="21"/>
          <w:szCs w:val="21"/>
        </w:rPr>
        <w:t xml:space="preserve">Other access charges may apply in addition </w:t>
      </w:r>
      <w:r w:rsidR="00916407" w:rsidRPr="772A1425">
        <w:rPr>
          <w:rFonts w:ascii="Karla" w:hAnsi="Karla" w:cs="Arial"/>
          <w:sz w:val="21"/>
          <w:szCs w:val="21"/>
        </w:rPr>
        <w:t xml:space="preserve">to the </w:t>
      </w:r>
      <w:r w:rsidR="00916407" w:rsidRPr="00D92437">
        <w:rPr>
          <w:rFonts w:ascii="Karla" w:hAnsi="Karla" w:cs="Arial"/>
          <w:b/>
          <w:bCs/>
          <w:sz w:val="21"/>
          <w:szCs w:val="21"/>
        </w:rPr>
        <w:t>$3</w:t>
      </w:r>
      <w:r w:rsidR="003656F2">
        <w:rPr>
          <w:rFonts w:ascii="Karla" w:hAnsi="Karla" w:cs="Arial"/>
          <w:b/>
          <w:bCs/>
          <w:sz w:val="21"/>
          <w:szCs w:val="21"/>
        </w:rPr>
        <w:t>4</w:t>
      </w:r>
      <w:r w:rsidR="291AC444" w:rsidRPr="00D92437">
        <w:rPr>
          <w:rFonts w:ascii="Karla" w:hAnsi="Karla" w:cs="Arial"/>
          <w:b/>
          <w:bCs/>
          <w:sz w:val="21"/>
          <w:szCs w:val="21"/>
        </w:rPr>
        <w:t>.</w:t>
      </w:r>
      <w:r w:rsidR="003656F2">
        <w:rPr>
          <w:rFonts w:ascii="Karla" w:hAnsi="Karla" w:cs="Arial"/>
          <w:b/>
          <w:bCs/>
          <w:sz w:val="21"/>
          <w:szCs w:val="21"/>
        </w:rPr>
        <w:t>5</w:t>
      </w:r>
      <w:r w:rsidR="00916407" w:rsidRPr="00D92437">
        <w:rPr>
          <w:rFonts w:ascii="Karla" w:hAnsi="Karla" w:cs="Arial"/>
          <w:b/>
          <w:bCs/>
          <w:sz w:val="21"/>
          <w:szCs w:val="21"/>
        </w:rPr>
        <w:t xml:space="preserve">0 </w:t>
      </w:r>
      <w:r w:rsidR="003710A7" w:rsidRPr="00D92437">
        <w:rPr>
          <w:rFonts w:ascii="Karla" w:hAnsi="Karla" w:cs="Arial"/>
          <w:b/>
          <w:bCs/>
          <w:sz w:val="21"/>
          <w:szCs w:val="21"/>
        </w:rPr>
        <w:t>Application fee</w:t>
      </w:r>
      <w:r w:rsidR="003710A7" w:rsidRPr="772A1425">
        <w:rPr>
          <w:rFonts w:ascii="Karla" w:hAnsi="Karla" w:cs="Arial"/>
          <w:sz w:val="21"/>
          <w:szCs w:val="21"/>
        </w:rPr>
        <w:t xml:space="preserve">. </w:t>
      </w:r>
      <w:r w:rsidR="00FB6D53" w:rsidRPr="772A1425">
        <w:rPr>
          <w:rFonts w:ascii="Karla" w:hAnsi="Karla" w:cs="Arial"/>
          <w:sz w:val="21"/>
          <w:szCs w:val="21"/>
        </w:rPr>
        <w:t xml:space="preserve">You will be advised </w:t>
      </w:r>
      <w:r w:rsidR="0063636E" w:rsidRPr="772A1425">
        <w:rPr>
          <w:rFonts w:ascii="Karla" w:hAnsi="Karla" w:cs="Arial"/>
          <w:sz w:val="21"/>
          <w:szCs w:val="21"/>
        </w:rPr>
        <w:t xml:space="preserve">of these </w:t>
      </w:r>
      <w:r w:rsidR="007108B8" w:rsidRPr="772A1425">
        <w:rPr>
          <w:rFonts w:ascii="Karla" w:hAnsi="Karla" w:cs="Arial"/>
          <w:sz w:val="21"/>
          <w:szCs w:val="21"/>
        </w:rPr>
        <w:t xml:space="preserve">additional </w:t>
      </w:r>
      <w:r w:rsidR="00146E08" w:rsidRPr="772A1425">
        <w:rPr>
          <w:rFonts w:ascii="Karla" w:hAnsi="Karla" w:cs="Arial"/>
          <w:sz w:val="21"/>
          <w:szCs w:val="21"/>
        </w:rPr>
        <w:t xml:space="preserve">access charges </w:t>
      </w:r>
      <w:r w:rsidR="0012095E" w:rsidRPr="772A1425">
        <w:rPr>
          <w:rFonts w:ascii="Karla" w:hAnsi="Karla" w:cs="Arial"/>
          <w:sz w:val="21"/>
          <w:szCs w:val="21"/>
        </w:rPr>
        <w:t xml:space="preserve">in writing when a decision has </w:t>
      </w:r>
      <w:r w:rsidR="00355CF4" w:rsidRPr="772A1425">
        <w:rPr>
          <w:rFonts w:ascii="Karla" w:hAnsi="Karla" w:cs="Arial"/>
          <w:sz w:val="21"/>
          <w:szCs w:val="21"/>
        </w:rPr>
        <w:t xml:space="preserve">been made about your request. </w:t>
      </w:r>
      <w:r w:rsidR="00896651" w:rsidRPr="772A1425">
        <w:rPr>
          <w:rFonts w:ascii="Karla" w:hAnsi="Karla" w:cs="Arial"/>
          <w:sz w:val="21"/>
          <w:szCs w:val="21"/>
        </w:rPr>
        <w:t xml:space="preserve"> </w:t>
      </w:r>
      <w:r w:rsidR="005A1E56" w:rsidRPr="772A1425">
        <w:rPr>
          <w:rFonts w:ascii="Karla" w:hAnsi="Karla" w:cs="Arial"/>
          <w:sz w:val="21"/>
          <w:szCs w:val="21"/>
        </w:rPr>
        <w:t xml:space="preserve">These </w:t>
      </w:r>
      <w:r w:rsidR="006C19B0" w:rsidRPr="772A1425">
        <w:rPr>
          <w:rFonts w:ascii="Karla" w:hAnsi="Karla" w:cs="Arial"/>
          <w:sz w:val="21"/>
          <w:szCs w:val="21"/>
        </w:rPr>
        <w:t xml:space="preserve">charges </w:t>
      </w:r>
      <w:r w:rsidR="005A1E56" w:rsidRPr="772A1425">
        <w:rPr>
          <w:rFonts w:ascii="Karla" w:hAnsi="Karla" w:cs="Arial"/>
          <w:sz w:val="21"/>
          <w:szCs w:val="21"/>
        </w:rPr>
        <w:t xml:space="preserve">are described further </w:t>
      </w:r>
      <w:r w:rsidR="00445C65" w:rsidRPr="772A1425">
        <w:rPr>
          <w:rFonts w:ascii="Karla" w:hAnsi="Karla" w:cs="Arial"/>
          <w:sz w:val="21"/>
          <w:szCs w:val="21"/>
        </w:rPr>
        <w:t xml:space="preserve">in the section </w:t>
      </w:r>
      <w:r w:rsidR="007108B8" w:rsidRPr="772A1425">
        <w:rPr>
          <w:rFonts w:ascii="Karla" w:hAnsi="Karla" w:cs="Arial"/>
          <w:sz w:val="21"/>
          <w:szCs w:val="21"/>
        </w:rPr>
        <w:t>‘</w:t>
      </w:r>
      <w:r w:rsidR="00896651" w:rsidRPr="772A1425">
        <w:rPr>
          <w:rFonts w:ascii="Karla" w:hAnsi="Karla" w:cs="Arial"/>
          <w:sz w:val="21"/>
          <w:szCs w:val="21"/>
        </w:rPr>
        <w:t xml:space="preserve">Other </w:t>
      </w:r>
      <w:r w:rsidR="00240E78" w:rsidRPr="772A1425">
        <w:rPr>
          <w:rFonts w:ascii="Karla" w:hAnsi="Karla" w:cs="Arial"/>
          <w:sz w:val="21"/>
          <w:szCs w:val="21"/>
        </w:rPr>
        <w:t>a</w:t>
      </w:r>
      <w:r w:rsidR="00896651" w:rsidRPr="772A1425">
        <w:rPr>
          <w:rFonts w:ascii="Karla" w:hAnsi="Karla" w:cs="Arial"/>
          <w:sz w:val="21"/>
          <w:szCs w:val="21"/>
        </w:rPr>
        <w:t xml:space="preserve">ccess </w:t>
      </w:r>
      <w:r w:rsidR="00240E78" w:rsidRPr="772A1425">
        <w:rPr>
          <w:rFonts w:ascii="Karla" w:hAnsi="Karla" w:cs="Arial"/>
          <w:sz w:val="21"/>
          <w:szCs w:val="21"/>
        </w:rPr>
        <w:t>c</w:t>
      </w:r>
      <w:r w:rsidR="00896651" w:rsidRPr="772A1425">
        <w:rPr>
          <w:rFonts w:ascii="Karla" w:hAnsi="Karla" w:cs="Arial"/>
          <w:sz w:val="21"/>
          <w:szCs w:val="21"/>
        </w:rPr>
        <w:t xml:space="preserve">harges </w:t>
      </w:r>
      <w:r w:rsidR="00240E78" w:rsidRPr="772A1425">
        <w:rPr>
          <w:rFonts w:ascii="Karla" w:hAnsi="Karla" w:cs="Arial"/>
          <w:sz w:val="21"/>
          <w:szCs w:val="21"/>
        </w:rPr>
        <w:t>t</w:t>
      </w:r>
      <w:r w:rsidR="00896651" w:rsidRPr="772A1425">
        <w:rPr>
          <w:rFonts w:ascii="Karla" w:hAnsi="Karla" w:cs="Arial"/>
          <w:sz w:val="21"/>
          <w:szCs w:val="21"/>
        </w:rPr>
        <w:t xml:space="preserve">hat </w:t>
      </w:r>
      <w:r w:rsidR="00240E78" w:rsidRPr="772A1425">
        <w:rPr>
          <w:rFonts w:ascii="Karla" w:hAnsi="Karla" w:cs="Arial"/>
          <w:sz w:val="21"/>
          <w:szCs w:val="21"/>
        </w:rPr>
        <w:t>m</w:t>
      </w:r>
      <w:r w:rsidR="00896651" w:rsidRPr="772A1425">
        <w:rPr>
          <w:rFonts w:ascii="Karla" w:hAnsi="Karla" w:cs="Arial"/>
          <w:sz w:val="21"/>
          <w:szCs w:val="21"/>
        </w:rPr>
        <w:t xml:space="preserve">ay </w:t>
      </w:r>
      <w:r w:rsidR="00240E78" w:rsidRPr="772A1425">
        <w:rPr>
          <w:rFonts w:ascii="Karla" w:hAnsi="Karla" w:cs="Arial"/>
          <w:sz w:val="21"/>
          <w:szCs w:val="21"/>
        </w:rPr>
        <w:t>ap</w:t>
      </w:r>
      <w:r w:rsidR="000A4A86" w:rsidRPr="772A1425">
        <w:rPr>
          <w:rFonts w:ascii="Karla" w:hAnsi="Karla" w:cs="Arial"/>
          <w:sz w:val="21"/>
          <w:szCs w:val="21"/>
        </w:rPr>
        <w:t>ply’</w:t>
      </w:r>
      <w:r w:rsidR="00445C65" w:rsidRPr="772A1425">
        <w:rPr>
          <w:rFonts w:ascii="Karla" w:hAnsi="Karla" w:cs="Arial"/>
          <w:sz w:val="21"/>
          <w:szCs w:val="21"/>
        </w:rPr>
        <w:t>.</w:t>
      </w:r>
      <w:r w:rsidR="000A4A86" w:rsidRPr="772A1425">
        <w:rPr>
          <w:rFonts w:ascii="Karla" w:hAnsi="Karla" w:cs="Arial"/>
          <w:sz w:val="21"/>
          <w:szCs w:val="21"/>
        </w:rPr>
        <w:t xml:space="preserve"> </w:t>
      </w:r>
    </w:p>
    <w:p w14:paraId="60D12F20" w14:textId="77777777" w:rsidR="00D2761B" w:rsidRDefault="00D2761B">
      <w:pPr>
        <w:rPr>
          <w:rFonts w:ascii="Karla" w:hAnsi="Karla" w:cs="Arial"/>
          <w:b/>
          <w:sz w:val="21"/>
          <w:szCs w:val="21"/>
          <w:u w:val="single"/>
        </w:rPr>
      </w:pPr>
      <w:r>
        <w:rPr>
          <w:rFonts w:ascii="Karla" w:hAnsi="Karla" w:cs="Arial"/>
          <w:b/>
          <w:sz w:val="21"/>
          <w:szCs w:val="21"/>
          <w:u w:val="single"/>
        </w:rPr>
        <w:br w:type="page"/>
      </w:r>
    </w:p>
    <w:p w14:paraId="3579CE3E" w14:textId="1007EC0A" w:rsidR="00896651" w:rsidRPr="006E2BAF" w:rsidRDefault="00896651" w:rsidP="003C61BB">
      <w:pPr>
        <w:pStyle w:val="Heading2"/>
      </w:pPr>
      <w:r w:rsidRPr="006E2BAF">
        <w:lastRenderedPageBreak/>
        <w:t xml:space="preserve">Evidence of </w:t>
      </w:r>
      <w:r w:rsidR="00810D71">
        <w:t>a</w:t>
      </w:r>
      <w:r w:rsidRPr="006E2BAF">
        <w:t xml:space="preserve">uthority </w:t>
      </w:r>
      <w:r w:rsidR="00A16D34">
        <w:t>to</w:t>
      </w:r>
      <w:r w:rsidRPr="006E2BAF">
        <w:t xml:space="preserve"> </w:t>
      </w:r>
      <w:r w:rsidR="00A16D34">
        <w:t>r</w:t>
      </w:r>
      <w:r w:rsidRPr="006E2BAF">
        <w:t xml:space="preserve">elease </w:t>
      </w:r>
      <w:r w:rsidR="00A16D34">
        <w:t>the</w:t>
      </w:r>
      <w:r w:rsidRPr="006E2BAF">
        <w:t xml:space="preserve"> </w:t>
      </w:r>
      <w:r w:rsidR="00A16D34">
        <w:t>i</w:t>
      </w:r>
      <w:r w:rsidRPr="006E2BAF">
        <w:t>nformation</w:t>
      </w:r>
    </w:p>
    <w:p w14:paraId="1CEA0348" w14:textId="77777777" w:rsidR="00896651" w:rsidRPr="00B645D1" w:rsidRDefault="00896651" w:rsidP="006E2BAF">
      <w:pPr>
        <w:spacing w:before="180"/>
        <w:rPr>
          <w:rFonts w:ascii="Karla" w:hAnsi="Karla" w:cs="Arial"/>
          <w:b/>
          <w:sz w:val="21"/>
          <w:szCs w:val="21"/>
        </w:rPr>
      </w:pPr>
      <w:r w:rsidRPr="00B645D1">
        <w:rPr>
          <w:rFonts w:ascii="Karla" w:hAnsi="Karla" w:cs="Arial"/>
          <w:b/>
          <w:sz w:val="21"/>
          <w:szCs w:val="21"/>
        </w:rPr>
        <w:t xml:space="preserve">Request for Records Relating to You </w:t>
      </w:r>
    </w:p>
    <w:p w14:paraId="588CA411" w14:textId="56660C67" w:rsidR="00896651" w:rsidRPr="00B645D1" w:rsidRDefault="00FE3D84" w:rsidP="00976C94">
      <w:pPr>
        <w:spacing w:before="60"/>
        <w:jc w:val="both"/>
        <w:rPr>
          <w:rFonts w:ascii="Karla" w:hAnsi="Karla" w:cs="Arial"/>
          <w:sz w:val="21"/>
          <w:szCs w:val="21"/>
        </w:rPr>
      </w:pPr>
      <w:r>
        <w:rPr>
          <w:rFonts w:ascii="Karla" w:hAnsi="Karla" w:cs="Arial"/>
          <w:sz w:val="21"/>
          <w:szCs w:val="21"/>
        </w:rPr>
        <w:t xml:space="preserve">If you are </w:t>
      </w:r>
      <w:r w:rsidR="00DF3047">
        <w:rPr>
          <w:rFonts w:ascii="Karla" w:hAnsi="Karla" w:cs="Arial"/>
          <w:sz w:val="21"/>
          <w:szCs w:val="21"/>
        </w:rPr>
        <w:t xml:space="preserve">requesting access to your records, you </w:t>
      </w:r>
      <w:r w:rsidR="008A43FB" w:rsidRPr="2506AB7F">
        <w:rPr>
          <w:rFonts w:ascii="Karla" w:hAnsi="Karla" w:cs="Arial"/>
          <w:sz w:val="21"/>
          <w:szCs w:val="21"/>
        </w:rPr>
        <w:t xml:space="preserve">must provide </w:t>
      </w:r>
      <w:r w:rsidR="00217CDD" w:rsidRPr="2506AB7F">
        <w:rPr>
          <w:rFonts w:ascii="Karla" w:hAnsi="Karla" w:cs="Arial"/>
          <w:sz w:val="21"/>
          <w:szCs w:val="21"/>
        </w:rPr>
        <w:t xml:space="preserve">a </w:t>
      </w:r>
      <w:r w:rsidR="005636B1" w:rsidRPr="2506AB7F">
        <w:rPr>
          <w:rFonts w:ascii="Karla" w:hAnsi="Karla" w:cs="Arial"/>
          <w:sz w:val="21"/>
          <w:szCs w:val="21"/>
        </w:rPr>
        <w:t xml:space="preserve">paper or electronic </w:t>
      </w:r>
      <w:r w:rsidR="008A43FB" w:rsidRPr="2506AB7F">
        <w:rPr>
          <w:rFonts w:ascii="Karla" w:hAnsi="Karla" w:cs="Arial"/>
          <w:sz w:val="21"/>
          <w:szCs w:val="21"/>
        </w:rPr>
        <w:t>c</w:t>
      </w:r>
      <w:r w:rsidR="00896651" w:rsidRPr="2506AB7F">
        <w:rPr>
          <w:rFonts w:ascii="Karla" w:hAnsi="Karla" w:cs="Arial"/>
          <w:sz w:val="21"/>
          <w:szCs w:val="21"/>
        </w:rPr>
        <w:t xml:space="preserve">opy of photo identification </w:t>
      </w:r>
      <w:r w:rsidR="000317B3" w:rsidRPr="2506AB7F">
        <w:rPr>
          <w:rFonts w:ascii="Karla" w:hAnsi="Karla" w:cs="Arial"/>
          <w:sz w:val="21"/>
          <w:szCs w:val="21"/>
        </w:rPr>
        <w:t>with your FOI application</w:t>
      </w:r>
      <w:r w:rsidR="00217CDD" w:rsidRPr="2506AB7F">
        <w:rPr>
          <w:rFonts w:ascii="Karla" w:hAnsi="Karla" w:cs="Arial"/>
          <w:sz w:val="21"/>
          <w:szCs w:val="21"/>
        </w:rPr>
        <w:t xml:space="preserve">, </w:t>
      </w:r>
      <w:r w:rsidR="00A847DD">
        <w:rPr>
          <w:rFonts w:ascii="Karla" w:hAnsi="Karla" w:cs="Arial"/>
          <w:sz w:val="21"/>
          <w:szCs w:val="21"/>
        </w:rPr>
        <w:t>for example, a</w:t>
      </w:r>
      <w:r w:rsidR="00217CDD" w:rsidRPr="2506AB7F">
        <w:rPr>
          <w:rFonts w:ascii="Karla" w:hAnsi="Karla" w:cs="Arial"/>
          <w:sz w:val="21"/>
          <w:szCs w:val="21"/>
        </w:rPr>
        <w:t xml:space="preserve"> </w:t>
      </w:r>
      <w:r w:rsidR="00896651" w:rsidRPr="2506AB7F">
        <w:rPr>
          <w:rFonts w:ascii="Karla" w:hAnsi="Karla" w:cs="Arial"/>
          <w:sz w:val="21"/>
          <w:szCs w:val="21"/>
        </w:rPr>
        <w:t>driver’s licence or passport</w:t>
      </w:r>
      <w:r w:rsidR="00217CDD" w:rsidRPr="2506AB7F">
        <w:rPr>
          <w:rFonts w:ascii="Karla" w:hAnsi="Karla" w:cs="Arial"/>
          <w:sz w:val="21"/>
          <w:szCs w:val="21"/>
        </w:rPr>
        <w:t xml:space="preserve">. </w:t>
      </w:r>
      <w:r w:rsidR="00C249C9" w:rsidRPr="2506AB7F">
        <w:rPr>
          <w:rFonts w:ascii="Karla" w:hAnsi="Karla" w:cs="Arial"/>
          <w:sz w:val="21"/>
          <w:szCs w:val="21"/>
        </w:rPr>
        <w:t xml:space="preserve"> </w:t>
      </w:r>
      <w:r w:rsidR="00896651" w:rsidRPr="25FE9C3E">
        <w:rPr>
          <w:rFonts w:ascii="Karla" w:hAnsi="Karla" w:cs="Arial"/>
          <w:sz w:val="21"/>
          <w:szCs w:val="21"/>
        </w:rPr>
        <w:t xml:space="preserve">If you do not have current photo identification, please </w:t>
      </w:r>
      <w:r w:rsidR="00F10F92">
        <w:rPr>
          <w:rFonts w:ascii="Karla" w:hAnsi="Karla" w:cs="Arial"/>
          <w:sz w:val="21"/>
          <w:szCs w:val="21"/>
        </w:rPr>
        <w:t>telephone</w:t>
      </w:r>
      <w:r w:rsidR="00896651" w:rsidRPr="25FE9C3E">
        <w:rPr>
          <w:rFonts w:ascii="Karla" w:hAnsi="Karla" w:cs="Arial"/>
          <w:sz w:val="21"/>
          <w:szCs w:val="21"/>
        </w:rPr>
        <w:t xml:space="preserve"> </w:t>
      </w:r>
      <w:r w:rsidR="00135BBB">
        <w:rPr>
          <w:rFonts w:ascii="Karla" w:hAnsi="Karla" w:cs="Arial"/>
          <w:sz w:val="21"/>
          <w:szCs w:val="21"/>
        </w:rPr>
        <w:t xml:space="preserve">the Freedom of Information Office on </w:t>
      </w:r>
      <w:r w:rsidR="00896651" w:rsidRPr="25FE9C3E">
        <w:rPr>
          <w:rFonts w:ascii="Karla" w:hAnsi="Karla" w:cs="Arial"/>
          <w:sz w:val="21"/>
          <w:szCs w:val="21"/>
        </w:rPr>
        <w:t>9496 3103 to discuss.</w:t>
      </w:r>
    </w:p>
    <w:p w14:paraId="50B38CA2" w14:textId="77777777" w:rsidR="00E15DE9" w:rsidRDefault="00E15DE9" w:rsidP="00E15DE9">
      <w:pPr>
        <w:rPr>
          <w:rFonts w:ascii="Karla" w:hAnsi="Karla" w:cs="Arial"/>
          <w:b/>
          <w:sz w:val="21"/>
          <w:szCs w:val="21"/>
        </w:rPr>
      </w:pPr>
    </w:p>
    <w:p w14:paraId="267F01E2" w14:textId="44785425" w:rsidR="00896651" w:rsidRPr="00B645D1" w:rsidRDefault="00896651" w:rsidP="00E15DE9">
      <w:pPr>
        <w:rPr>
          <w:rFonts w:ascii="Karla" w:hAnsi="Karla" w:cs="Arial"/>
          <w:b/>
          <w:sz w:val="21"/>
          <w:szCs w:val="21"/>
        </w:rPr>
      </w:pPr>
      <w:r w:rsidRPr="00B645D1">
        <w:rPr>
          <w:rFonts w:ascii="Karla" w:hAnsi="Karla" w:cs="Arial"/>
          <w:b/>
          <w:sz w:val="21"/>
          <w:szCs w:val="21"/>
        </w:rPr>
        <w:t xml:space="preserve">Request for Records Relating to Another </w:t>
      </w:r>
      <w:r w:rsidR="00666D8C">
        <w:rPr>
          <w:rFonts w:ascii="Karla" w:hAnsi="Karla" w:cs="Arial"/>
          <w:b/>
          <w:sz w:val="21"/>
          <w:szCs w:val="21"/>
        </w:rPr>
        <w:t xml:space="preserve">Living </w:t>
      </w:r>
      <w:r w:rsidRPr="00B645D1">
        <w:rPr>
          <w:rFonts w:ascii="Karla" w:hAnsi="Karla" w:cs="Arial"/>
          <w:b/>
          <w:sz w:val="21"/>
          <w:szCs w:val="21"/>
        </w:rPr>
        <w:t>Person</w:t>
      </w:r>
    </w:p>
    <w:p w14:paraId="6AEC743C" w14:textId="77777777" w:rsidR="00F714EE" w:rsidRDefault="00896651" w:rsidP="00F714EE">
      <w:pPr>
        <w:spacing w:before="60"/>
        <w:jc w:val="both"/>
        <w:rPr>
          <w:rFonts w:ascii="Karla" w:hAnsi="Karla" w:cs="Arial"/>
          <w:sz w:val="21"/>
          <w:szCs w:val="21"/>
        </w:rPr>
      </w:pPr>
      <w:r w:rsidRPr="25FE9C3E">
        <w:rPr>
          <w:rFonts w:ascii="Karla" w:hAnsi="Karla" w:cs="Arial"/>
          <w:sz w:val="21"/>
          <w:szCs w:val="21"/>
        </w:rPr>
        <w:t xml:space="preserve">If you are applying for medical records relating to another living person, you </w:t>
      </w:r>
      <w:r w:rsidR="009C2718" w:rsidRPr="25FE9C3E">
        <w:rPr>
          <w:rFonts w:ascii="Karla" w:hAnsi="Karla" w:cs="Arial"/>
          <w:sz w:val="21"/>
          <w:szCs w:val="21"/>
        </w:rPr>
        <w:t xml:space="preserve">must provide </w:t>
      </w:r>
      <w:r w:rsidR="006B5249" w:rsidRPr="25FE9C3E">
        <w:rPr>
          <w:rFonts w:ascii="Karla" w:hAnsi="Karla" w:cs="Arial"/>
          <w:sz w:val="21"/>
          <w:szCs w:val="21"/>
        </w:rPr>
        <w:t xml:space="preserve">written authorisation from the patient or </w:t>
      </w:r>
      <w:r w:rsidR="00A56C87" w:rsidRPr="25FE9C3E">
        <w:rPr>
          <w:rFonts w:ascii="Karla" w:hAnsi="Karla" w:cs="Arial"/>
          <w:sz w:val="21"/>
          <w:szCs w:val="21"/>
        </w:rPr>
        <w:t>evidence that you have the right to access the information</w:t>
      </w:r>
      <w:r w:rsidR="00B47118" w:rsidRPr="25FE9C3E">
        <w:rPr>
          <w:rFonts w:ascii="Karla" w:hAnsi="Karla" w:cs="Arial"/>
          <w:sz w:val="21"/>
          <w:szCs w:val="21"/>
        </w:rPr>
        <w:t xml:space="preserve">, </w:t>
      </w:r>
      <w:r w:rsidR="003C7CF0">
        <w:rPr>
          <w:rFonts w:ascii="Karla" w:hAnsi="Karla" w:cs="Arial"/>
          <w:sz w:val="21"/>
          <w:szCs w:val="21"/>
        </w:rPr>
        <w:t>for example</w:t>
      </w:r>
      <w:r w:rsidR="008D7BA6">
        <w:rPr>
          <w:rFonts w:ascii="Karla" w:hAnsi="Karla" w:cs="Arial"/>
          <w:sz w:val="21"/>
          <w:szCs w:val="21"/>
        </w:rPr>
        <w:t xml:space="preserve">, </w:t>
      </w:r>
      <w:r w:rsidR="00B47118" w:rsidRPr="25FE9C3E">
        <w:rPr>
          <w:rFonts w:ascii="Karla" w:hAnsi="Karla" w:cs="Arial"/>
          <w:sz w:val="21"/>
          <w:szCs w:val="21"/>
        </w:rPr>
        <w:t xml:space="preserve">Enduring Power of Attorney (Medical Treatment). </w:t>
      </w:r>
      <w:r w:rsidRPr="25FE9C3E">
        <w:rPr>
          <w:rFonts w:ascii="Karla" w:hAnsi="Karla" w:cs="Arial"/>
          <w:sz w:val="21"/>
          <w:szCs w:val="21"/>
        </w:rPr>
        <w:t xml:space="preserve"> </w:t>
      </w:r>
    </w:p>
    <w:p w14:paraId="71780F8B" w14:textId="13BE9D7C" w:rsidR="00896651" w:rsidRDefault="00896651" w:rsidP="00F714EE">
      <w:pPr>
        <w:spacing w:before="60"/>
        <w:jc w:val="both"/>
        <w:rPr>
          <w:rFonts w:ascii="Karla" w:hAnsi="Karla" w:cs="Arial"/>
          <w:sz w:val="21"/>
          <w:szCs w:val="21"/>
        </w:rPr>
      </w:pPr>
      <w:r w:rsidRPr="25FE9C3E">
        <w:rPr>
          <w:rFonts w:ascii="Karla" w:hAnsi="Karla" w:cs="Arial"/>
          <w:sz w:val="21"/>
          <w:szCs w:val="21"/>
        </w:rPr>
        <w:t xml:space="preserve">If </w:t>
      </w:r>
      <w:r w:rsidR="005313C2" w:rsidRPr="25FE9C3E">
        <w:rPr>
          <w:rFonts w:ascii="Karla" w:hAnsi="Karla" w:cs="Arial"/>
          <w:sz w:val="21"/>
          <w:szCs w:val="21"/>
        </w:rPr>
        <w:t xml:space="preserve">the </w:t>
      </w:r>
      <w:r w:rsidRPr="25FE9C3E">
        <w:rPr>
          <w:rFonts w:ascii="Karla" w:hAnsi="Karla" w:cs="Arial"/>
          <w:sz w:val="21"/>
          <w:szCs w:val="21"/>
        </w:rPr>
        <w:t xml:space="preserve">patient is unable to sign the request, please </w:t>
      </w:r>
      <w:r w:rsidR="00F10F92">
        <w:rPr>
          <w:rFonts w:ascii="Karla" w:hAnsi="Karla" w:cs="Arial"/>
          <w:sz w:val="21"/>
          <w:szCs w:val="21"/>
        </w:rPr>
        <w:t>telephone</w:t>
      </w:r>
      <w:r w:rsidR="008D7BA6">
        <w:rPr>
          <w:rFonts w:ascii="Karla" w:hAnsi="Karla" w:cs="Arial"/>
          <w:sz w:val="21"/>
          <w:szCs w:val="21"/>
        </w:rPr>
        <w:t xml:space="preserve"> the Freedom of Information Office </w:t>
      </w:r>
      <w:r w:rsidR="00E63BA0">
        <w:rPr>
          <w:rFonts w:ascii="Karla" w:hAnsi="Karla" w:cs="Arial"/>
          <w:sz w:val="21"/>
          <w:szCs w:val="21"/>
        </w:rPr>
        <w:t xml:space="preserve">on </w:t>
      </w:r>
      <w:r w:rsidRPr="25FE9C3E">
        <w:rPr>
          <w:rFonts w:ascii="Karla" w:hAnsi="Karla" w:cs="Arial"/>
          <w:sz w:val="21"/>
          <w:szCs w:val="21"/>
        </w:rPr>
        <w:t>9496 3103 to discuss your request.</w:t>
      </w:r>
    </w:p>
    <w:p w14:paraId="3812D771" w14:textId="77777777" w:rsidR="0088770B" w:rsidRPr="00B645D1" w:rsidRDefault="0088770B" w:rsidP="00E15DE9">
      <w:pPr>
        <w:spacing w:before="60"/>
        <w:rPr>
          <w:rFonts w:ascii="Karla" w:hAnsi="Karla" w:cs="Arial"/>
          <w:sz w:val="21"/>
          <w:szCs w:val="21"/>
        </w:rPr>
      </w:pPr>
    </w:p>
    <w:p w14:paraId="25F93C89" w14:textId="77777777" w:rsidR="00896651" w:rsidRPr="00B645D1" w:rsidRDefault="00896651" w:rsidP="0088770B">
      <w:pPr>
        <w:rPr>
          <w:rFonts w:ascii="Karla" w:hAnsi="Karla" w:cs="Arial"/>
          <w:b/>
          <w:sz w:val="21"/>
          <w:szCs w:val="21"/>
        </w:rPr>
      </w:pPr>
      <w:r w:rsidRPr="00B645D1">
        <w:rPr>
          <w:rFonts w:ascii="Karla" w:hAnsi="Karla" w:cs="Arial"/>
          <w:b/>
          <w:sz w:val="21"/>
          <w:szCs w:val="21"/>
        </w:rPr>
        <w:t>Request for Records Relating to a Deceased Person</w:t>
      </w:r>
    </w:p>
    <w:p w14:paraId="21206C20" w14:textId="1FF8EAC8" w:rsidR="00B6369D" w:rsidRDefault="00896651" w:rsidP="00F714EE">
      <w:pPr>
        <w:spacing w:before="60"/>
        <w:jc w:val="both"/>
        <w:rPr>
          <w:rFonts w:ascii="Karla" w:hAnsi="Karla" w:cs="Arial"/>
          <w:sz w:val="21"/>
          <w:szCs w:val="21"/>
        </w:rPr>
      </w:pPr>
      <w:r w:rsidRPr="00B645D1">
        <w:rPr>
          <w:rFonts w:ascii="Karla" w:hAnsi="Karla" w:cs="Arial"/>
          <w:sz w:val="21"/>
          <w:szCs w:val="21"/>
        </w:rPr>
        <w:t>If the patient is deceased, the most senior available next of kin</w:t>
      </w:r>
      <w:r w:rsidR="00B6369D">
        <w:rPr>
          <w:rFonts w:ascii="Karla" w:hAnsi="Karla" w:cs="Arial"/>
          <w:sz w:val="21"/>
          <w:szCs w:val="21"/>
        </w:rPr>
        <w:t xml:space="preserve"> </w:t>
      </w:r>
      <w:r w:rsidRPr="00B645D1">
        <w:rPr>
          <w:rFonts w:ascii="Karla" w:hAnsi="Karla" w:cs="Arial"/>
          <w:sz w:val="21"/>
          <w:szCs w:val="21"/>
        </w:rPr>
        <w:t xml:space="preserve">should sign the authorisation and </w:t>
      </w:r>
      <w:r w:rsidRPr="00255F54">
        <w:rPr>
          <w:rFonts w:ascii="Karla" w:hAnsi="Karla" w:cs="Arial"/>
          <w:sz w:val="21"/>
          <w:szCs w:val="21"/>
        </w:rPr>
        <w:t xml:space="preserve">provide evidence to support this, </w:t>
      </w:r>
      <w:r w:rsidR="000A207F">
        <w:rPr>
          <w:rFonts w:ascii="Karla" w:hAnsi="Karla" w:cs="Arial"/>
          <w:sz w:val="21"/>
          <w:szCs w:val="21"/>
        </w:rPr>
        <w:t xml:space="preserve">for example, </w:t>
      </w:r>
      <w:r w:rsidR="001E25E5">
        <w:rPr>
          <w:rFonts w:ascii="Karla" w:hAnsi="Karla" w:cs="Arial"/>
          <w:sz w:val="21"/>
          <w:szCs w:val="21"/>
        </w:rPr>
        <w:t xml:space="preserve">a </w:t>
      </w:r>
      <w:r w:rsidRPr="00255F54">
        <w:rPr>
          <w:rFonts w:ascii="Karla" w:hAnsi="Karla" w:cs="Arial"/>
          <w:sz w:val="21"/>
          <w:szCs w:val="21"/>
        </w:rPr>
        <w:t xml:space="preserve">copy of the death certificate. </w:t>
      </w:r>
    </w:p>
    <w:p w14:paraId="6594231E" w14:textId="2F9A1DCC" w:rsidR="00896651" w:rsidRDefault="00255F54" w:rsidP="00F714EE">
      <w:pPr>
        <w:spacing w:before="60"/>
        <w:jc w:val="both"/>
        <w:rPr>
          <w:rFonts w:ascii="Karla" w:hAnsi="Karla" w:cs="Arial"/>
          <w:sz w:val="21"/>
          <w:szCs w:val="21"/>
        </w:rPr>
      </w:pPr>
      <w:r w:rsidRPr="25FE9C3E">
        <w:rPr>
          <w:rFonts w:ascii="Karla" w:hAnsi="Karla" w:cs="Arial"/>
          <w:sz w:val="21"/>
          <w:szCs w:val="21"/>
        </w:rPr>
        <w:t xml:space="preserve">Access to a deceased patient’s </w:t>
      </w:r>
      <w:r w:rsidR="001E25E5" w:rsidRPr="25FE9C3E">
        <w:rPr>
          <w:rFonts w:ascii="Karla" w:hAnsi="Karla" w:cs="Arial"/>
          <w:sz w:val="21"/>
          <w:szCs w:val="21"/>
        </w:rPr>
        <w:t xml:space="preserve">medical </w:t>
      </w:r>
      <w:r w:rsidRPr="25FE9C3E">
        <w:rPr>
          <w:rFonts w:ascii="Karla" w:hAnsi="Karla" w:cs="Arial"/>
          <w:sz w:val="21"/>
          <w:szCs w:val="21"/>
        </w:rPr>
        <w:t>record by the most senior available</w:t>
      </w:r>
      <w:r w:rsidR="00F93B48">
        <w:rPr>
          <w:rFonts w:ascii="Karla" w:hAnsi="Karla" w:cs="Arial"/>
          <w:sz w:val="21"/>
          <w:szCs w:val="21"/>
        </w:rPr>
        <w:t xml:space="preserve"> </w:t>
      </w:r>
      <w:r w:rsidR="006D55C6">
        <w:rPr>
          <w:rFonts w:ascii="Karla" w:hAnsi="Karla" w:cs="Arial"/>
          <w:sz w:val="21"/>
          <w:szCs w:val="21"/>
        </w:rPr>
        <w:t>n</w:t>
      </w:r>
      <w:r w:rsidR="00F93B48">
        <w:rPr>
          <w:rFonts w:ascii="Karla" w:hAnsi="Karla" w:cs="Arial"/>
          <w:sz w:val="21"/>
          <w:szCs w:val="21"/>
        </w:rPr>
        <w:t xml:space="preserve">ext of </w:t>
      </w:r>
      <w:r w:rsidR="006D55C6">
        <w:rPr>
          <w:rFonts w:ascii="Karla" w:hAnsi="Karla" w:cs="Arial"/>
          <w:sz w:val="21"/>
          <w:szCs w:val="21"/>
        </w:rPr>
        <w:t>k</w:t>
      </w:r>
      <w:r w:rsidR="00F93B48">
        <w:rPr>
          <w:rFonts w:ascii="Karla" w:hAnsi="Karla" w:cs="Arial"/>
          <w:sz w:val="21"/>
          <w:szCs w:val="21"/>
        </w:rPr>
        <w:t xml:space="preserve">in </w:t>
      </w:r>
      <w:r w:rsidRPr="25FE9C3E">
        <w:rPr>
          <w:rFonts w:ascii="Karla" w:hAnsi="Karla" w:cs="Arial"/>
          <w:sz w:val="21"/>
          <w:szCs w:val="21"/>
        </w:rPr>
        <w:t>is not guaranteed. Various factors need to be considered. To assist us in assessing your application, explain why you believe it is reasonable to release the records to you</w:t>
      </w:r>
      <w:r w:rsidR="00032C2E" w:rsidRPr="25FE9C3E">
        <w:rPr>
          <w:rFonts w:ascii="Karla" w:hAnsi="Karla" w:cs="Arial"/>
          <w:sz w:val="21"/>
          <w:szCs w:val="21"/>
        </w:rPr>
        <w:t>.</w:t>
      </w:r>
    </w:p>
    <w:p w14:paraId="7C095792" w14:textId="7EA61C47" w:rsidR="00D44FD3" w:rsidRDefault="00D44FD3" w:rsidP="00E15DE9">
      <w:pPr>
        <w:spacing w:before="60"/>
        <w:rPr>
          <w:rFonts w:ascii="Karla" w:hAnsi="Karla" w:cs="Arial"/>
          <w:sz w:val="21"/>
          <w:szCs w:val="21"/>
        </w:rPr>
      </w:pPr>
    </w:p>
    <w:p w14:paraId="690DFE3F" w14:textId="77777777" w:rsidR="0088770B" w:rsidRPr="00C312B2" w:rsidRDefault="0088770B" w:rsidP="0088770B">
      <w:pPr>
        <w:pStyle w:val="paragraph"/>
        <w:spacing w:before="0" w:beforeAutospacing="0" w:after="60" w:afterAutospacing="0"/>
        <w:textAlignment w:val="baseline"/>
        <w:rPr>
          <w:rFonts w:ascii="Karla" w:hAnsi="Karla"/>
          <w:b/>
          <w:bCs/>
        </w:rPr>
      </w:pPr>
      <w:r w:rsidRPr="00C312B2">
        <w:rPr>
          <w:rStyle w:val="normaltextrun"/>
          <w:rFonts w:ascii="Karla" w:hAnsi="Karla"/>
          <w:b/>
          <w:bCs/>
          <w:sz w:val="22"/>
          <w:szCs w:val="22"/>
        </w:rPr>
        <w:t xml:space="preserve">Request </w:t>
      </w:r>
      <w:r>
        <w:rPr>
          <w:rStyle w:val="normaltextrun"/>
          <w:rFonts w:ascii="Karla" w:hAnsi="Karla"/>
          <w:b/>
          <w:bCs/>
          <w:sz w:val="22"/>
          <w:szCs w:val="22"/>
        </w:rPr>
        <w:t xml:space="preserve">for Records </w:t>
      </w:r>
      <w:r w:rsidRPr="00C312B2">
        <w:rPr>
          <w:rStyle w:val="normaltextrun"/>
          <w:rFonts w:ascii="Karla" w:hAnsi="Karla"/>
          <w:b/>
          <w:bCs/>
          <w:sz w:val="22"/>
          <w:szCs w:val="22"/>
        </w:rPr>
        <w:t>Relating to a Child</w:t>
      </w:r>
      <w:r w:rsidRPr="00C312B2">
        <w:rPr>
          <w:rStyle w:val="eop"/>
          <w:rFonts w:ascii="Karla" w:hAnsi="Karla"/>
          <w:b/>
          <w:bCs/>
          <w:szCs w:val="22"/>
        </w:rPr>
        <w:t> </w:t>
      </w:r>
    </w:p>
    <w:p w14:paraId="58DF9A3E" w14:textId="77777777" w:rsidR="0088770B" w:rsidRPr="007849FD" w:rsidRDefault="0088770B" w:rsidP="00F714EE">
      <w:pPr>
        <w:pStyle w:val="paragraph"/>
        <w:spacing w:before="0" w:beforeAutospacing="0" w:after="0" w:afterAutospacing="0"/>
        <w:jc w:val="both"/>
        <w:textAlignment w:val="baseline"/>
        <w:rPr>
          <w:rStyle w:val="eop"/>
          <w:rFonts w:ascii="Karla" w:hAnsi="Karla"/>
          <w:sz w:val="21"/>
          <w:szCs w:val="21"/>
        </w:rPr>
      </w:pPr>
      <w:r w:rsidRPr="007849FD">
        <w:rPr>
          <w:rStyle w:val="normaltextrun"/>
          <w:rFonts w:ascii="Karla" w:hAnsi="Karla"/>
          <w:sz w:val="21"/>
          <w:szCs w:val="21"/>
        </w:rPr>
        <w:t xml:space="preserve">If </w:t>
      </w:r>
      <w:r>
        <w:rPr>
          <w:rStyle w:val="normaltextrun"/>
          <w:rFonts w:ascii="Karla" w:hAnsi="Karla"/>
          <w:sz w:val="21"/>
          <w:szCs w:val="21"/>
        </w:rPr>
        <w:t>the request relates to a child, and they are n</w:t>
      </w:r>
      <w:r w:rsidRPr="007849FD">
        <w:rPr>
          <w:rStyle w:val="normaltextrun"/>
          <w:rFonts w:ascii="Karla" w:hAnsi="Karla"/>
          <w:sz w:val="21"/>
          <w:szCs w:val="21"/>
        </w:rPr>
        <w:t>ot able to make this request themselves, then the parent or legal guardian may make a request on the child’s behalf. Only a parent or legal guardian who has not had parental responsibility limited by a Court order may do this. If care of the child is subject to a Family Court or other court order, provide a copy of the court order with the request. </w:t>
      </w:r>
      <w:r w:rsidRPr="007849FD">
        <w:rPr>
          <w:rStyle w:val="eop"/>
          <w:rFonts w:ascii="Karla" w:hAnsi="Karla"/>
          <w:sz w:val="21"/>
          <w:szCs w:val="21"/>
        </w:rPr>
        <w:t> </w:t>
      </w:r>
    </w:p>
    <w:p w14:paraId="590FF9AA" w14:textId="77777777" w:rsidR="007D2600" w:rsidRDefault="007D2600" w:rsidP="00F714EE">
      <w:pPr>
        <w:pStyle w:val="Bodycopy"/>
        <w:jc w:val="both"/>
        <w:rPr>
          <w:rStyle w:val="normaltextrun"/>
          <w:color w:val="000000"/>
          <w:shd w:val="clear" w:color="auto" w:fill="FFFFFF"/>
        </w:rPr>
      </w:pPr>
    </w:p>
    <w:p w14:paraId="152D10D2" w14:textId="45393DAD" w:rsidR="0088770B" w:rsidRPr="007849FD" w:rsidRDefault="0088770B" w:rsidP="00F714EE">
      <w:pPr>
        <w:pStyle w:val="Bodycopy"/>
        <w:jc w:val="both"/>
        <w:rPr>
          <w:rStyle w:val="tabchar"/>
          <w:rFonts w:cs="Calibri"/>
          <w:color w:val="000000" w:themeColor="text1"/>
        </w:rPr>
      </w:pPr>
      <w:r w:rsidRPr="007849FD">
        <w:rPr>
          <w:rStyle w:val="normaltextrun"/>
          <w:color w:val="000000"/>
          <w:shd w:val="clear" w:color="auto" w:fill="FFFFFF"/>
        </w:rPr>
        <w:t xml:space="preserve">If you are not sure who can sign the authorisation, </w:t>
      </w:r>
      <w:r>
        <w:rPr>
          <w:rStyle w:val="normaltextrun"/>
        </w:rPr>
        <w:t xml:space="preserve">please </w:t>
      </w:r>
      <w:r w:rsidRPr="007849FD">
        <w:rPr>
          <w:rStyle w:val="normaltextrun"/>
          <w:color w:val="000000"/>
          <w:shd w:val="clear" w:color="auto" w:fill="FFFFFF"/>
        </w:rPr>
        <w:t xml:space="preserve">telephone </w:t>
      </w:r>
      <w:r w:rsidR="00F10F92">
        <w:rPr>
          <w:rStyle w:val="normaltextrun"/>
          <w:color w:val="000000"/>
          <w:shd w:val="clear" w:color="auto" w:fill="FFFFFF"/>
        </w:rPr>
        <w:t xml:space="preserve">the Freedom of Information Office on </w:t>
      </w:r>
      <w:r w:rsidRPr="007849FD">
        <w:rPr>
          <w:rStyle w:val="normaltextrun"/>
          <w:color w:val="000000"/>
          <w:shd w:val="clear" w:color="auto" w:fill="FFFFFF"/>
        </w:rPr>
        <w:t>9496 3103 to discuss</w:t>
      </w:r>
      <w:r>
        <w:rPr>
          <w:rStyle w:val="normaltextrun"/>
        </w:rPr>
        <w:t>.</w:t>
      </w:r>
      <w:r w:rsidRPr="007849FD">
        <w:rPr>
          <w:rStyle w:val="tabchar"/>
          <w:rFonts w:cs="Calibri"/>
          <w:color w:val="000000"/>
          <w:shd w:val="clear" w:color="auto" w:fill="FFFFFF"/>
        </w:rPr>
        <w:t xml:space="preserve"> </w:t>
      </w:r>
    </w:p>
    <w:p w14:paraId="7F141D72" w14:textId="1C86472D" w:rsidR="00896651" w:rsidRDefault="0000241F" w:rsidP="0000241F">
      <w:pPr>
        <w:pStyle w:val="Heading2"/>
      </w:pPr>
      <w:r>
        <w:t xml:space="preserve">Where to </w:t>
      </w:r>
      <w:r w:rsidR="00240E78">
        <w:t>s</w:t>
      </w:r>
      <w:r>
        <w:t xml:space="preserve">end </w:t>
      </w:r>
      <w:r w:rsidR="00240E78">
        <w:t>y</w:t>
      </w:r>
      <w:r>
        <w:t xml:space="preserve">our </w:t>
      </w:r>
      <w:r w:rsidR="00240E78">
        <w:t>a</w:t>
      </w:r>
      <w:r>
        <w:t>pplication</w:t>
      </w:r>
    </w:p>
    <w:p w14:paraId="1AC904B9" w14:textId="70163B7F" w:rsidR="00637CDC" w:rsidRPr="00637CDC" w:rsidRDefault="00637CDC" w:rsidP="0000241F">
      <w:pPr>
        <w:rPr>
          <w:rFonts w:ascii="Karla" w:hAnsi="Karla"/>
          <w:sz w:val="21"/>
          <w:szCs w:val="21"/>
        </w:rPr>
      </w:pPr>
      <w:r w:rsidRPr="00637CDC">
        <w:rPr>
          <w:rFonts w:ascii="Karla" w:hAnsi="Karla"/>
          <w:sz w:val="21"/>
          <w:szCs w:val="21"/>
        </w:rPr>
        <w:t xml:space="preserve">Applications can be lodged in </w:t>
      </w:r>
      <w:r w:rsidR="00C966C7">
        <w:rPr>
          <w:rFonts w:ascii="Karla" w:hAnsi="Karla"/>
          <w:sz w:val="21"/>
          <w:szCs w:val="21"/>
        </w:rPr>
        <w:t xml:space="preserve">any of </w:t>
      </w:r>
      <w:r w:rsidRPr="00637CDC">
        <w:rPr>
          <w:rFonts w:ascii="Karla" w:hAnsi="Karla"/>
          <w:sz w:val="21"/>
          <w:szCs w:val="21"/>
        </w:rPr>
        <w:t>the following ways.</w:t>
      </w:r>
    </w:p>
    <w:p w14:paraId="3B52DB45" w14:textId="77777777" w:rsidR="00637CDC" w:rsidRDefault="00637CDC" w:rsidP="0000241F">
      <w:pPr>
        <w:rPr>
          <w:rFonts w:ascii="Karla" w:hAnsi="Karla"/>
          <w:b/>
          <w:bCs/>
          <w:sz w:val="21"/>
          <w:szCs w:val="21"/>
        </w:rPr>
      </w:pPr>
    </w:p>
    <w:p w14:paraId="2A0BDB31" w14:textId="0FDCB3D7" w:rsidR="0000241F" w:rsidRDefault="0000241F" w:rsidP="0000241F">
      <w:pPr>
        <w:rPr>
          <w:rFonts w:ascii="Karla" w:hAnsi="Karla"/>
          <w:sz w:val="21"/>
          <w:szCs w:val="21"/>
        </w:rPr>
      </w:pPr>
      <w:r w:rsidRPr="00372441">
        <w:rPr>
          <w:rFonts w:ascii="Karla" w:hAnsi="Karla"/>
          <w:b/>
          <w:bCs/>
          <w:sz w:val="21"/>
          <w:szCs w:val="21"/>
        </w:rPr>
        <w:t>Mail:</w:t>
      </w:r>
      <w:r w:rsidRPr="006F3C30">
        <w:rPr>
          <w:rFonts w:ascii="Karla" w:hAnsi="Karla"/>
          <w:sz w:val="21"/>
          <w:szCs w:val="21"/>
        </w:rPr>
        <w:t xml:space="preserve"> </w:t>
      </w:r>
      <w:r w:rsidRPr="006F3C30">
        <w:rPr>
          <w:rFonts w:ascii="Karla" w:hAnsi="Karla"/>
          <w:sz w:val="21"/>
          <w:szCs w:val="21"/>
        </w:rPr>
        <w:tab/>
      </w:r>
      <w:r w:rsidR="005A4B8E">
        <w:rPr>
          <w:rFonts w:ascii="Karla" w:hAnsi="Karla"/>
          <w:sz w:val="21"/>
          <w:szCs w:val="21"/>
        </w:rPr>
        <w:tab/>
      </w:r>
      <w:r w:rsidRPr="006F3C30">
        <w:rPr>
          <w:rFonts w:ascii="Karla" w:hAnsi="Karla"/>
          <w:sz w:val="21"/>
          <w:szCs w:val="21"/>
        </w:rPr>
        <w:t>Freedom of Information Office</w:t>
      </w:r>
      <w:r w:rsidR="00782312" w:rsidRPr="006F3C30">
        <w:rPr>
          <w:rFonts w:ascii="Karla" w:hAnsi="Karla"/>
          <w:sz w:val="21"/>
          <w:szCs w:val="21"/>
        </w:rPr>
        <w:tab/>
      </w:r>
      <w:r w:rsidR="00782312" w:rsidRPr="006F3C30">
        <w:rPr>
          <w:rFonts w:ascii="Karla" w:hAnsi="Karla"/>
          <w:sz w:val="21"/>
          <w:szCs w:val="21"/>
        </w:rPr>
        <w:tab/>
      </w:r>
      <w:r w:rsidR="00782312" w:rsidRPr="00372441">
        <w:rPr>
          <w:rFonts w:ascii="Karla" w:hAnsi="Karla"/>
          <w:b/>
          <w:bCs/>
          <w:sz w:val="21"/>
          <w:szCs w:val="21"/>
        </w:rPr>
        <w:t>Email:</w:t>
      </w:r>
      <w:r w:rsidR="00782312" w:rsidRPr="006F3C30">
        <w:rPr>
          <w:rFonts w:ascii="Karla" w:hAnsi="Karla"/>
          <w:sz w:val="21"/>
          <w:szCs w:val="21"/>
        </w:rPr>
        <w:t xml:space="preserve"> </w:t>
      </w:r>
      <w:hyperlink r:id="rId13" w:history="1">
        <w:r w:rsidR="00A03BCB" w:rsidRPr="004659C8">
          <w:rPr>
            <w:rStyle w:val="Hyperlink"/>
            <w:rFonts w:ascii="Karla" w:hAnsi="Karla"/>
            <w:sz w:val="21"/>
            <w:szCs w:val="21"/>
          </w:rPr>
          <w:t>foi@austin.org.au</w:t>
        </w:r>
      </w:hyperlink>
    </w:p>
    <w:p w14:paraId="4F553503" w14:textId="3C53ED5B" w:rsidR="0000241F" w:rsidRPr="006F3C30" w:rsidRDefault="0000241F" w:rsidP="0000241F">
      <w:pPr>
        <w:rPr>
          <w:rFonts w:ascii="Karla" w:hAnsi="Karla"/>
          <w:sz w:val="21"/>
          <w:szCs w:val="21"/>
        </w:rPr>
      </w:pPr>
      <w:r w:rsidRPr="006F3C30">
        <w:rPr>
          <w:rFonts w:ascii="Karla" w:hAnsi="Karla"/>
          <w:sz w:val="21"/>
          <w:szCs w:val="21"/>
        </w:rPr>
        <w:tab/>
      </w:r>
      <w:r w:rsidR="005A4B8E">
        <w:rPr>
          <w:rFonts w:ascii="Karla" w:hAnsi="Karla"/>
          <w:sz w:val="21"/>
          <w:szCs w:val="21"/>
        </w:rPr>
        <w:tab/>
      </w:r>
      <w:r w:rsidRPr="006F3C30">
        <w:rPr>
          <w:rFonts w:ascii="Karla" w:hAnsi="Karla"/>
          <w:sz w:val="21"/>
          <w:szCs w:val="21"/>
        </w:rPr>
        <w:t>Austin Health</w:t>
      </w:r>
      <w:r w:rsidR="00557E4A">
        <w:rPr>
          <w:rFonts w:ascii="Karla" w:hAnsi="Karla"/>
          <w:sz w:val="21"/>
          <w:szCs w:val="21"/>
        </w:rPr>
        <w:t xml:space="preserve"> – Mount Street</w:t>
      </w:r>
      <w:r w:rsidR="0006505B">
        <w:rPr>
          <w:rFonts w:ascii="Karla" w:hAnsi="Karla"/>
          <w:sz w:val="21"/>
          <w:szCs w:val="21"/>
        </w:rPr>
        <w:t xml:space="preserve"> Offices</w:t>
      </w:r>
      <w:r w:rsidR="00A03BCB">
        <w:rPr>
          <w:rFonts w:ascii="Karla" w:hAnsi="Karla"/>
          <w:sz w:val="21"/>
          <w:szCs w:val="21"/>
        </w:rPr>
        <w:tab/>
      </w:r>
      <w:r w:rsidR="00A03BCB">
        <w:rPr>
          <w:rFonts w:ascii="Karla" w:hAnsi="Karla"/>
          <w:sz w:val="21"/>
          <w:szCs w:val="21"/>
        </w:rPr>
        <w:tab/>
      </w:r>
      <w:r w:rsidR="00A03BCB" w:rsidRPr="00A03BCB">
        <w:rPr>
          <w:rFonts w:ascii="Karla" w:hAnsi="Karla"/>
          <w:b/>
          <w:bCs/>
          <w:sz w:val="21"/>
          <w:szCs w:val="21"/>
        </w:rPr>
        <w:t>Telephone:</w:t>
      </w:r>
      <w:r w:rsidR="00A03BCB">
        <w:rPr>
          <w:rFonts w:ascii="Karla" w:hAnsi="Karla"/>
          <w:sz w:val="21"/>
          <w:szCs w:val="21"/>
        </w:rPr>
        <w:t xml:space="preserve"> (03) 9496 3103</w:t>
      </w:r>
    </w:p>
    <w:p w14:paraId="0A129576" w14:textId="7E305CF6" w:rsidR="0000241F" w:rsidRPr="006F3C30" w:rsidRDefault="0000241F" w:rsidP="0000241F">
      <w:pPr>
        <w:rPr>
          <w:rFonts w:ascii="Karla" w:hAnsi="Karla"/>
          <w:sz w:val="21"/>
          <w:szCs w:val="21"/>
        </w:rPr>
      </w:pPr>
      <w:r w:rsidRPr="006F3C30">
        <w:rPr>
          <w:rFonts w:ascii="Karla" w:hAnsi="Karla"/>
          <w:sz w:val="21"/>
          <w:szCs w:val="21"/>
        </w:rPr>
        <w:tab/>
      </w:r>
      <w:r w:rsidR="005A4B8E">
        <w:rPr>
          <w:rFonts w:ascii="Karla" w:hAnsi="Karla"/>
          <w:sz w:val="21"/>
          <w:szCs w:val="21"/>
        </w:rPr>
        <w:tab/>
      </w:r>
      <w:r w:rsidRPr="006F3C30">
        <w:rPr>
          <w:rFonts w:ascii="Karla" w:hAnsi="Karla"/>
          <w:sz w:val="21"/>
          <w:szCs w:val="21"/>
        </w:rPr>
        <w:t>PO Box 5555 Heidelberg 3084</w:t>
      </w:r>
      <w:r w:rsidR="00782312" w:rsidRPr="006F3C30">
        <w:rPr>
          <w:rFonts w:ascii="Karla" w:hAnsi="Karla"/>
          <w:sz w:val="21"/>
          <w:szCs w:val="21"/>
        </w:rPr>
        <w:tab/>
      </w:r>
      <w:r w:rsidR="00782312" w:rsidRPr="006F3C30">
        <w:rPr>
          <w:rFonts w:ascii="Karla" w:hAnsi="Karla"/>
          <w:sz w:val="21"/>
          <w:szCs w:val="21"/>
        </w:rPr>
        <w:tab/>
      </w:r>
      <w:r w:rsidR="006F3C30">
        <w:rPr>
          <w:rFonts w:ascii="Karla" w:hAnsi="Karla"/>
          <w:sz w:val="21"/>
          <w:szCs w:val="21"/>
        </w:rPr>
        <w:tab/>
      </w:r>
    </w:p>
    <w:p w14:paraId="37D9C805" w14:textId="05012BBF" w:rsidR="002F0C48" w:rsidRDefault="002F0C48" w:rsidP="002F0C48">
      <w:pPr>
        <w:pStyle w:val="Heading2"/>
      </w:pPr>
      <w:r>
        <w:t xml:space="preserve">Other </w:t>
      </w:r>
      <w:r w:rsidR="00240E78">
        <w:t>a</w:t>
      </w:r>
      <w:r>
        <w:t xml:space="preserve">ccess </w:t>
      </w:r>
      <w:r w:rsidR="00240E78">
        <w:t>c</w:t>
      </w:r>
      <w:r>
        <w:t xml:space="preserve">harges </w:t>
      </w:r>
      <w:r w:rsidR="00240E78">
        <w:t>t</w:t>
      </w:r>
      <w:r>
        <w:t xml:space="preserve">hat </w:t>
      </w:r>
      <w:r w:rsidR="00240E78">
        <w:t>m</w:t>
      </w:r>
      <w:r>
        <w:t xml:space="preserve">ay </w:t>
      </w:r>
      <w:r w:rsidR="00240E78">
        <w:t>a</w:t>
      </w:r>
      <w:r>
        <w:t>pply</w:t>
      </w:r>
    </w:p>
    <w:p w14:paraId="52F6AC01" w14:textId="2C77A8B3" w:rsidR="00903CE4" w:rsidRDefault="002D1FA1" w:rsidP="00F714EE">
      <w:pPr>
        <w:tabs>
          <w:tab w:val="left" w:pos="993"/>
        </w:tabs>
        <w:spacing w:after="60"/>
        <w:jc w:val="both"/>
        <w:rPr>
          <w:rFonts w:ascii="Karla" w:hAnsi="Karla" w:cs="Arial"/>
          <w:sz w:val="21"/>
          <w:szCs w:val="21"/>
        </w:rPr>
      </w:pPr>
      <w:r w:rsidRPr="772A1425">
        <w:rPr>
          <w:rFonts w:ascii="Karla" w:hAnsi="Karla" w:cs="Arial"/>
          <w:sz w:val="21"/>
          <w:szCs w:val="21"/>
        </w:rPr>
        <w:t>Once your request has been approved, y</w:t>
      </w:r>
      <w:r w:rsidR="00261F07" w:rsidRPr="772A1425">
        <w:rPr>
          <w:rFonts w:ascii="Karla" w:hAnsi="Karla" w:cs="Arial"/>
          <w:sz w:val="21"/>
          <w:szCs w:val="21"/>
        </w:rPr>
        <w:t xml:space="preserve">ou will be advised of any additional charges </w:t>
      </w:r>
      <w:r w:rsidR="00C01878" w:rsidRPr="772A1425">
        <w:rPr>
          <w:rFonts w:ascii="Karla" w:hAnsi="Karla" w:cs="Arial"/>
          <w:sz w:val="21"/>
          <w:szCs w:val="21"/>
        </w:rPr>
        <w:t xml:space="preserve">in your </w:t>
      </w:r>
      <w:r w:rsidR="00261F07" w:rsidRPr="772A1425">
        <w:rPr>
          <w:rFonts w:ascii="Karla" w:hAnsi="Karla" w:cs="Arial"/>
          <w:color w:val="000000" w:themeColor="text1"/>
          <w:sz w:val="21"/>
          <w:szCs w:val="21"/>
        </w:rPr>
        <w:t>Decision Letter</w:t>
      </w:r>
      <w:r w:rsidRPr="772A1425">
        <w:rPr>
          <w:rFonts w:ascii="Karla" w:hAnsi="Karla" w:cs="Arial"/>
          <w:color w:val="000000" w:themeColor="text1"/>
          <w:sz w:val="21"/>
          <w:szCs w:val="21"/>
        </w:rPr>
        <w:t xml:space="preserve">. </w:t>
      </w:r>
      <w:r w:rsidR="00E80B9E" w:rsidRPr="772A1425">
        <w:rPr>
          <w:rFonts w:ascii="Karla" w:hAnsi="Karla" w:cs="Arial"/>
          <w:color w:val="000000" w:themeColor="text1"/>
          <w:sz w:val="21"/>
          <w:szCs w:val="21"/>
        </w:rPr>
        <w:t>The</w:t>
      </w:r>
      <w:r w:rsidR="00CF5824" w:rsidRPr="772A1425">
        <w:rPr>
          <w:rFonts w:ascii="Karla" w:hAnsi="Karla" w:cs="Arial"/>
          <w:color w:val="000000" w:themeColor="text1"/>
          <w:sz w:val="21"/>
          <w:szCs w:val="21"/>
        </w:rPr>
        <w:t xml:space="preserve">se </w:t>
      </w:r>
      <w:r w:rsidR="00E80B9E" w:rsidRPr="772A1425">
        <w:rPr>
          <w:rFonts w:ascii="Karla" w:hAnsi="Karla" w:cs="Arial"/>
          <w:color w:val="000000" w:themeColor="text1"/>
          <w:sz w:val="21"/>
          <w:szCs w:val="21"/>
        </w:rPr>
        <w:t xml:space="preserve">charges </w:t>
      </w:r>
      <w:r w:rsidR="00862DC8" w:rsidRPr="772A1425">
        <w:rPr>
          <w:rFonts w:ascii="Karla" w:hAnsi="Karla" w:cs="Arial"/>
          <w:color w:val="000000" w:themeColor="text1"/>
          <w:sz w:val="21"/>
          <w:szCs w:val="21"/>
        </w:rPr>
        <w:t xml:space="preserve">are </w:t>
      </w:r>
      <w:r w:rsidR="00862DC8" w:rsidRPr="772A1425">
        <w:rPr>
          <w:rFonts w:ascii="Karla" w:hAnsi="Karla" w:cs="Arial"/>
          <w:b/>
          <w:bCs/>
          <w:color w:val="000000" w:themeColor="text1"/>
          <w:sz w:val="21"/>
          <w:szCs w:val="21"/>
        </w:rPr>
        <w:t>in addition</w:t>
      </w:r>
      <w:r w:rsidR="00862DC8" w:rsidRPr="772A1425">
        <w:rPr>
          <w:rFonts w:ascii="Karla" w:hAnsi="Karla" w:cs="Arial"/>
          <w:color w:val="000000" w:themeColor="text1"/>
          <w:sz w:val="21"/>
          <w:szCs w:val="21"/>
        </w:rPr>
        <w:t xml:space="preserve"> to the initial application fee of $3</w:t>
      </w:r>
      <w:r w:rsidR="003656F2">
        <w:rPr>
          <w:rFonts w:ascii="Karla" w:hAnsi="Karla" w:cs="Arial"/>
          <w:color w:val="000000" w:themeColor="text1"/>
          <w:sz w:val="21"/>
          <w:szCs w:val="21"/>
        </w:rPr>
        <w:t>4.50</w:t>
      </w:r>
      <w:r w:rsidR="00B54AAD" w:rsidRPr="772A1425">
        <w:rPr>
          <w:rFonts w:ascii="Karla" w:hAnsi="Karla" w:cs="Arial"/>
          <w:color w:val="000000" w:themeColor="text1"/>
          <w:sz w:val="21"/>
          <w:szCs w:val="21"/>
        </w:rPr>
        <w:t xml:space="preserve"> and </w:t>
      </w:r>
      <w:r w:rsidR="00E80B9E" w:rsidRPr="772A1425">
        <w:rPr>
          <w:rFonts w:ascii="Karla" w:hAnsi="Karla" w:cs="Arial"/>
          <w:color w:val="000000" w:themeColor="text1"/>
          <w:sz w:val="21"/>
          <w:szCs w:val="21"/>
        </w:rPr>
        <w:t>will depend on how you have asked for the information to be provided to you.</w:t>
      </w:r>
      <w:r w:rsidR="00F9049B" w:rsidRPr="772A1425">
        <w:rPr>
          <w:rFonts w:ascii="Karla" w:hAnsi="Karla" w:cs="Arial"/>
          <w:color w:val="000000" w:themeColor="text1"/>
          <w:sz w:val="21"/>
          <w:szCs w:val="21"/>
        </w:rPr>
        <w:t xml:space="preserve">  </w:t>
      </w:r>
      <w:r w:rsidR="00261F07" w:rsidRPr="772A1425">
        <w:rPr>
          <w:rFonts w:ascii="Karla" w:hAnsi="Karla" w:cs="Arial"/>
          <w:sz w:val="21"/>
          <w:szCs w:val="21"/>
        </w:rPr>
        <w:t xml:space="preserve">These final charges must be paid before the information is released.  </w:t>
      </w:r>
    </w:p>
    <w:p w14:paraId="24A42A95" w14:textId="77777777" w:rsidR="00F9049B" w:rsidRDefault="00F9049B" w:rsidP="00261F07">
      <w:pPr>
        <w:tabs>
          <w:tab w:val="left" w:pos="993"/>
        </w:tabs>
        <w:spacing w:after="60"/>
        <w:rPr>
          <w:rFonts w:ascii="Karla" w:hAnsi="Karla" w:cs="Arial"/>
          <w:sz w:val="21"/>
          <w:szCs w:val="21"/>
        </w:rPr>
      </w:pPr>
    </w:p>
    <w:p w14:paraId="70ED2A6D" w14:textId="77777777" w:rsidR="003656F2" w:rsidRDefault="003656F2">
      <w:pPr>
        <w:rPr>
          <w:rFonts w:ascii="Karla" w:hAnsi="Karla" w:cs="Arial"/>
          <w:sz w:val="21"/>
          <w:szCs w:val="21"/>
        </w:rPr>
      </w:pPr>
      <w:r>
        <w:rPr>
          <w:rFonts w:ascii="Karla" w:hAnsi="Karla" w:cs="Arial"/>
          <w:sz w:val="21"/>
          <w:szCs w:val="21"/>
        </w:rPr>
        <w:br w:type="page"/>
      </w:r>
    </w:p>
    <w:p w14:paraId="03B3742A" w14:textId="058F98FF" w:rsidR="00261F07" w:rsidRDefault="00903CE4" w:rsidP="00F714EE">
      <w:pPr>
        <w:tabs>
          <w:tab w:val="left" w:pos="993"/>
        </w:tabs>
        <w:spacing w:after="60"/>
        <w:jc w:val="both"/>
        <w:rPr>
          <w:rFonts w:ascii="Karla" w:hAnsi="Karla" w:cs="Arial"/>
          <w:sz w:val="21"/>
          <w:szCs w:val="21"/>
        </w:rPr>
      </w:pPr>
      <w:r w:rsidRPr="487D31D0">
        <w:rPr>
          <w:rFonts w:ascii="Karla" w:hAnsi="Karla" w:cs="Arial"/>
          <w:sz w:val="21"/>
          <w:szCs w:val="21"/>
        </w:rPr>
        <w:lastRenderedPageBreak/>
        <w:t>Th</w:t>
      </w:r>
      <w:r w:rsidR="002D1FA1" w:rsidRPr="487D31D0">
        <w:rPr>
          <w:rFonts w:ascii="Karla" w:hAnsi="Karla" w:cs="Arial"/>
          <w:sz w:val="21"/>
          <w:szCs w:val="21"/>
        </w:rPr>
        <w:t>e</w:t>
      </w:r>
      <w:r w:rsidR="00590A18" w:rsidRPr="487D31D0">
        <w:rPr>
          <w:rFonts w:ascii="Karla" w:hAnsi="Karla" w:cs="Arial"/>
          <w:sz w:val="21"/>
          <w:szCs w:val="21"/>
        </w:rPr>
        <w:t xml:space="preserve"> additional </w:t>
      </w:r>
      <w:r w:rsidR="00261F07" w:rsidRPr="487D31D0">
        <w:rPr>
          <w:rFonts w:ascii="Karla" w:hAnsi="Karla" w:cs="Arial"/>
          <w:sz w:val="21"/>
          <w:szCs w:val="21"/>
        </w:rPr>
        <w:t xml:space="preserve">charges may be waived for pension and healthcare card holders. </w:t>
      </w:r>
      <w:r w:rsidR="006F3C30" w:rsidRPr="487D31D0">
        <w:rPr>
          <w:rFonts w:ascii="Karla" w:hAnsi="Karla" w:cs="Arial"/>
          <w:sz w:val="21"/>
          <w:szCs w:val="21"/>
        </w:rPr>
        <w:t xml:space="preserve"> </w:t>
      </w:r>
      <w:r w:rsidR="003F5F32" w:rsidRPr="487D31D0">
        <w:rPr>
          <w:rFonts w:ascii="Karla" w:hAnsi="Karla" w:cs="Arial"/>
          <w:sz w:val="21"/>
          <w:szCs w:val="21"/>
        </w:rPr>
        <w:t xml:space="preserve">In this case, you may be advised of a </w:t>
      </w:r>
      <w:r w:rsidR="00261F07" w:rsidRPr="487D31D0">
        <w:rPr>
          <w:rFonts w:ascii="Karla" w:hAnsi="Karla" w:cs="Arial"/>
          <w:sz w:val="21"/>
          <w:szCs w:val="21"/>
        </w:rPr>
        <w:t xml:space="preserve">nominal fee </w:t>
      </w:r>
      <w:r w:rsidR="00AE28C1" w:rsidRPr="487D31D0">
        <w:rPr>
          <w:rFonts w:ascii="Karla" w:hAnsi="Karla" w:cs="Arial"/>
          <w:sz w:val="21"/>
          <w:szCs w:val="21"/>
        </w:rPr>
        <w:t xml:space="preserve">if you have </w:t>
      </w:r>
      <w:r w:rsidR="00261F07" w:rsidRPr="487D31D0">
        <w:rPr>
          <w:rFonts w:ascii="Karla" w:hAnsi="Karla" w:cs="Arial"/>
          <w:sz w:val="21"/>
          <w:szCs w:val="21"/>
        </w:rPr>
        <w:t>request</w:t>
      </w:r>
      <w:r w:rsidR="00AE28C1" w:rsidRPr="487D31D0">
        <w:rPr>
          <w:rFonts w:ascii="Karla" w:hAnsi="Karla" w:cs="Arial"/>
          <w:sz w:val="21"/>
          <w:szCs w:val="21"/>
        </w:rPr>
        <w:t>ed</w:t>
      </w:r>
      <w:r w:rsidR="00261F07" w:rsidRPr="487D31D0">
        <w:rPr>
          <w:rFonts w:ascii="Karla" w:hAnsi="Karla" w:cs="Arial"/>
          <w:sz w:val="21"/>
          <w:szCs w:val="21"/>
        </w:rPr>
        <w:t xml:space="preserve"> paper copies</w:t>
      </w:r>
      <w:r w:rsidR="009C23ED" w:rsidRPr="487D31D0">
        <w:rPr>
          <w:rFonts w:ascii="Karla" w:hAnsi="Karla" w:cs="Arial"/>
          <w:sz w:val="21"/>
          <w:szCs w:val="21"/>
        </w:rPr>
        <w:t xml:space="preserve"> of the record</w:t>
      </w:r>
      <w:r w:rsidR="00E34050" w:rsidRPr="487D31D0">
        <w:rPr>
          <w:rFonts w:ascii="Karla" w:hAnsi="Karla" w:cs="Arial"/>
          <w:sz w:val="21"/>
          <w:szCs w:val="21"/>
        </w:rPr>
        <w:t>.</w:t>
      </w:r>
    </w:p>
    <w:p w14:paraId="2C224E82" w14:textId="736B8479" w:rsidR="00E34050" w:rsidRPr="007100BF" w:rsidRDefault="00D730F5" w:rsidP="007100BF">
      <w:pPr>
        <w:tabs>
          <w:tab w:val="left" w:pos="993"/>
        </w:tabs>
        <w:spacing w:before="200" w:after="120"/>
        <w:jc w:val="both"/>
        <w:rPr>
          <w:rFonts w:ascii="Karla" w:hAnsi="Karla" w:cs="Arial"/>
          <w:b/>
          <w:bCs/>
          <w:color w:val="000000" w:themeColor="text1"/>
          <w:sz w:val="21"/>
          <w:szCs w:val="21"/>
        </w:rPr>
      </w:pPr>
      <w:r w:rsidRPr="007100BF">
        <w:rPr>
          <w:rFonts w:ascii="Karla" w:hAnsi="Karla" w:cs="Arial"/>
          <w:b/>
          <w:bCs/>
          <w:sz w:val="21"/>
          <w:szCs w:val="21"/>
        </w:rPr>
        <w:t xml:space="preserve">Additional </w:t>
      </w:r>
      <w:r w:rsidR="00C85669" w:rsidRPr="007100BF">
        <w:rPr>
          <w:rFonts w:ascii="Karla" w:hAnsi="Karla" w:cs="Arial"/>
          <w:b/>
          <w:bCs/>
          <w:sz w:val="21"/>
          <w:szCs w:val="21"/>
        </w:rPr>
        <w:t>charges that may apply:</w:t>
      </w:r>
    </w:p>
    <w:p w14:paraId="4CA1927A" w14:textId="3319B312" w:rsidR="00F5675A" w:rsidRPr="00D958B1" w:rsidRDefault="0028209C" w:rsidP="00AB6FC6">
      <w:pPr>
        <w:pStyle w:val="Bodybullets1"/>
      </w:pPr>
      <w:r w:rsidRPr="00D958B1">
        <w:t>DVD</w:t>
      </w:r>
      <w:r w:rsidRPr="00D958B1">
        <w:tab/>
      </w:r>
      <w:r w:rsidR="00F5675A" w:rsidRPr="00D958B1">
        <w:tab/>
      </w:r>
      <w:r w:rsidR="00F5675A" w:rsidRPr="00D958B1">
        <w:tab/>
      </w:r>
      <w:r w:rsidR="00F5675A" w:rsidRPr="00D958B1">
        <w:tab/>
      </w:r>
      <w:r w:rsidR="00F5675A" w:rsidRPr="00D958B1">
        <w:tab/>
      </w:r>
      <w:r w:rsidR="00AB6FC6">
        <w:tab/>
      </w:r>
      <w:r w:rsidR="00F5675A" w:rsidRPr="00D958B1">
        <w:t>$</w:t>
      </w:r>
      <w:r w:rsidR="00B568B2">
        <w:t>3</w:t>
      </w:r>
      <w:r w:rsidR="00C33D87">
        <w:t>1</w:t>
      </w:r>
      <w:r w:rsidR="00F5675A" w:rsidRPr="00D958B1">
        <w:t>.</w:t>
      </w:r>
      <w:r w:rsidR="00B568B2">
        <w:t>20</w:t>
      </w:r>
      <w:r w:rsidR="00F5675A" w:rsidRPr="00D958B1">
        <w:t xml:space="preserve"> (includes </w:t>
      </w:r>
      <w:r w:rsidR="00B568B2">
        <w:t>$</w:t>
      </w:r>
      <w:r w:rsidR="00387B7B">
        <w:t xml:space="preserve">5.00 </w:t>
      </w:r>
      <w:r w:rsidR="00F5675A" w:rsidRPr="00D958B1">
        <w:t>Postage and Handling)</w:t>
      </w:r>
    </w:p>
    <w:p w14:paraId="0618FC04" w14:textId="1BBB0301" w:rsidR="00F5675A" w:rsidRPr="00D958B1" w:rsidRDefault="00F5675A" w:rsidP="00AB6FC6">
      <w:pPr>
        <w:pStyle w:val="Bodybullets1"/>
      </w:pPr>
      <w:r w:rsidRPr="00D958B1">
        <w:t>Electronic (</w:t>
      </w:r>
      <w:r w:rsidR="340ECAF1">
        <w:t>OneDrive</w:t>
      </w:r>
      <w:r w:rsidRPr="00D958B1">
        <w:t>)</w:t>
      </w:r>
      <w:r w:rsidRPr="00D958B1">
        <w:tab/>
      </w:r>
      <w:r w:rsidRPr="00D958B1">
        <w:tab/>
      </w:r>
      <w:r w:rsidR="00E11706" w:rsidRPr="00D958B1">
        <w:tab/>
      </w:r>
      <w:r w:rsidR="00BB6C02">
        <w:tab/>
      </w:r>
      <w:r w:rsidRPr="00D958B1">
        <w:t>$15.00 (flat fee)</w:t>
      </w:r>
    </w:p>
    <w:p w14:paraId="388ED79B" w14:textId="706EF93A" w:rsidR="00826787" w:rsidRPr="00D958B1" w:rsidRDefault="00F5675A" w:rsidP="00AB6FC6">
      <w:pPr>
        <w:pStyle w:val="Bodybullets1"/>
      </w:pPr>
      <w:r w:rsidRPr="00D958B1">
        <w:t>Photocopy Fee</w:t>
      </w:r>
      <w:r w:rsidRPr="00D958B1">
        <w:tab/>
      </w:r>
      <w:r w:rsidRPr="00D958B1">
        <w:tab/>
      </w:r>
      <w:r w:rsidRPr="00D958B1">
        <w:tab/>
      </w:r>
      <w:r w:rsidR="00E11706" w:rsidRPr="00D958B1">
        <w:tab/>
      </w:r>
      <w:r w:rsidR="00BB6C02">
        <w:tab/>
      </w:r>
      <w:r w:rsidRPr="00D958B1">
        <w:t>$0.20</w:t>
      </w:r>
      <w:r w:rsidR="00826787" w:rsidRPr="00D958B1">
        <w:t xml:space="preserve"> per page (double-sided)</w:t>
      </w:r>
    </w:p>
    <w:p w14:paraId="5D169307" w14:textId="608DC80F" w:rsidR="00AB6FC6" w:rsidRDefault="00826787" w:rsidP="00AB6FC6">
      <w:pPr>
        <w:pStyle w:val="Bodybullets1"/>
      </w:pPr>
      <w:r>
        <w:t xml:space="preserve">Search Fee (non personal requests </w:t>
      </w:r>
      <w:r w:rsidRPr="00AB6FC6">
        <w:rPr>
          <w:b/>
          <w:bCs/>
        </w:rPr>
        <w:t>only</w:t>
      </w:r>
      <w:r>
        <w:t>)</w:t>
      </w:r>
      <w:r>
        <w:tab/>
      </w:r>
      <w:r w:rsidR="00AB6FC6">
        <w:tab/>
      </w:r>
      <w:r w:rsidR="00E11706">
        <w:t>$</w:t>
      </w:r>
      <w:r w:rsidR="00387B7B">
        <w:t>25.</w:t>
      </w:r>
      <w:r w:rsidR="00C33D87">
        <w:t>9</w:t>
      </w:r>
      <w:r w:rsidR="00387B7B">
        <w:t>0</w:t>
      </w:r>
      <w:r w:rsidR="00E11706">
        <w:t xml:space="preserve"> per hour</w:t>
      </w:r>
      <w:r w:rsidR="00AB6FC6">
        <w:t xml:space="preserve"> </w:t>
      </w:r>
    </w:p>
    <w:p w14:paraId="1751B737" w14:textId="652C588C" w:rsidR="000D6028" w:rsidRDefault="00E11706" w:rsidP="00AB6FC6">
      <w:pPr>
        <w:pStyle w:val="Bodybullets1"/>
      </w:pPr>
      <w:r>
        <w:t>Viewing Re</w:t>
      </w:r>
      <w:r w:rsidR="000D6028">
        <w:t>cord</w:t>
      </w:r>
      <w:r w:rsidR="000D6028">
        <w:tab/>
      </w:r>
      <w:r w:rsidR="000D6028">
        <w:tab/>
      </w:r>
      <w:r w:rsidR="000D6028">
        <w:tab/>
      </w:r>
      <w:r w:rsidR="000D6028">
        <w:tab/>
      </w:r>
      <w:r w:rsidR="00BB6C02">
        <w:tab/>
      </w:r>
      <w:r w:rsidR="000D6028">
        <w:t>$2</w:t>
      </w:r>
      <w:r w:rsidR="00387B7B">
        <w:t>5</w:t>
      </w:r>
      <w:r w:rsidR="000D6028">
        <w:t>.</w:t>
      </w:r>
      <w:r w:rsidR="00C33D87">
        <w:t>9</w:t>
      </w:r>
      <w:r w:rsidR="006D5847">
        <w:t>0</w:t>
      </w:r>
      <w:r w:rsidR="000D6028">
        <w:t xml:space="preserve"> per hour or calculated in </w:t>
      </w:r>
      <w:r w:rsidR="000D6028">
        <w:rPr>
          <w:rFonts w:ascii="Cambria" w:hAnsi="Cambria" w:cs="Cambria"/>
        </w:rPr>
        <w:t>¼</w:t>
      </w:r>
      <w:r w:rsidR="000D6028">
        <w:t xml:space="preserve"> hour blocks</w:t>
      </w:r>
    </w:p>
    <w:p w14:paraId="2155E2BD" w14:textId="3E3471C6" w:rsidR="000D6028" w:rsidRDefault="000D6028" w:rsidP="000D6028">
      <w:pPr>
        <w:pStyle w:val="Heading2"/>
      </w:pPr>
      <w:r>
        <w:t xml:space="preserve">What happens </w:t>
      </w:r>
      <w:r w:rsidR="00C85669">
        <w:t>n</w:t>
      </w:r>
      <w:r>
        <w:t>ext</w:t>
      </w:r>
      <w:r w:rsidR="0028209C">
        <w:tab/>
      </w:r>
    </w:p>
    <w:p w14:paraId="31CB4704" w14:textId="4208FCD1" w:rsidR="0080653A" w:rsidRDefault="0080653A" w:rsidP="00F714EE">
      <w:pPr>
        <w:pStyle w:val="NoSpacing"/>
        <w:jc w:val="both"/>
        <w:rPr>
          <w:rFonts w:ascii="Karla" w:hAnsi="Karla" w:cs="Arial"/>
          <w:color w:val="000000" w:themeColor="text1"/>
          <w:sz w:val="21"/>
          <w:szCs w:val="21"/>
        </w:rPr>
      </w:pPr>
      <w:r w:rsidRPr="0080653A">
        <w:rPr>
          <w:rFonts w:ascii="Karla" w:hAnsi="Karla" w:cs="Arial"/>
          <w:color w:val="000000" w:themeColor="text1"/>
          <w:sz w:val="21"/>
          <w:szCs w:val="21"/>
        </w:rPr>
        <w:t xml:space="preserve">The FOI Act requires Austin Health to conduct a search for </w:t>
      </w:r>
      <w:r w:rsidR="004A1268">
        <w:rPr>
          <w:rFonts w:ascii="Karla" w:hAnsi="Karla" w:cs="Arial"/>
          <w:color w:val="000000" w:themeColor="text1"/>
          <w:sz w:val="21"/>
          <w:szCs w:val="21"/>
        </w:rPr>
        <w:t xml:space="preserve">the records you requested </w:t>
      </w:r>
      <w:r w:rsidRPr="0080653A">
        <w:rPr>
          <w:rFonts w:ascii="Karla" w:hAnsi="Karla" w:cs="Arial"/>
          <w:color w:val="000000" w:themeColor="text1"/>
          <w:sz w:val="21"/>
          <w:szCs w:val="21"/>
        </w:rPr>
        <w:t xml:space="preserve">and provide you with a </w:t>
      </w:r>
      <w:r w:rsidR="001A21F1">
        <w:rPr>
          <w:rFonts w:ascii="Karla" w:hAnsi="Karla" w:cs="Arial"/>
          <w:color w:val="000000" w:themeColor="text1"/>
          <w:sz w:val="21"/>
          <w:szCs w:val="21"/>
        </w:rPr>
        <w:t xml:space="preserve">formal </w:t>
      </w:r>
      <w:r w:rsidRPr="0080653A">
        <w:rPr>
          <w:rFonts w:ascii="Karla" w:hAnsi="Karla" w:cs="Arial"/>
          <w:color w:val="000000" w:themeColor="text1"/>
          <w:sz w:val="21"/>
          <w:szCs w:val="21"/>
        </w:rPr>
        <w:t>decision</w:t>
      </w:r>
      <w:r w:rsidR="001A21F1">
        <w:rPr>
          <w:rFonts w:ascii="Karla" w:hAnsi="Karla" w:cs="Arial"/>
          <w:color w:val="000000" w:themeColor="text1"/>
          <w:sz w:val="21"/>
          <w:szCs w:val="21"/>
        </w:rPr>
        <w:t xml:space="preserve"> </w:t>
      </w:r>
      <w:r w:rsidR="007B5F74">
        <w:rPr>
          <w:rFonts w:ascii="Karla" w:hAnsi="Karla" w:cs="Arial"/>
          <w:color w:val="000000" w:themeColor="text1"/>
          <w:sz w:val="21"/>
          <w:szCs w:val="21"/>
        </w:rPr>
        <w:t xml:space="preserve">in writing </w:t>
      </w:r>
      <w:r w:rsidR="00A148F3">
        <w:rPr>
          <w:rFonts w:ascii="Karla" w:hAnsi="Karla" w:cs="Arial"/>
          <w:color w:val="000000" w:themeColor="text1"/>
          <w:sz w:val="21"/>
          <w:szCs w:val="21"/>
        </w:rPr>
        <w:t xml:space="preserve">no later </w:t>
      </w:r>
      <w:r w:rsidRPr="0080653A">
        <w:rPr>
          <w:rFonts w:ascii="Karla" w:hAnsi="Karla" w:cs="Arial"/>
          <w:color w:val="000000" w:themeColor="text1"/>
          <w:sz w:val="21"/>
          <w:szCs w:val="21"/>
        </w:rPr>
        <w:t xml:space="preserve">than </w:t>
      </w:r>
      <w:r w:rsidRPr="0080653A">
        <w:rPr>
          <w:rFonts w:ascii="Karla" w:hAnsi="Karla" w:cs="Arial"/>
          <w:b/>
          <w:color w:val="000000" w:themeColor="text1"/>
          <w:sz w:val="21"/>
          <w:szCs w:val="21"/>
        </w:rPr>
        <w:t>30 days</w:t>
      </w:r>
      <w:r w:rsidRPr="0080653A">
        <w:rPr>
          <w:rFonts w:ascii="Karla" w:hAnsi="Karla" w:cs="Arial"/>
          <w:color w:val="000000" w:themeColor="text1"/>
          <w:sz w:val="21"/>
          <w:szCs w:val="21"/>
        </w:rPr>
        <w:t xml:space="preserve"> from receipt of a valid request. Th</w:t>
      </w:r>
      <w:r w:rsidR="009C38F7">
        <w:rPr>
          <w:rFonts w:ascii="Karla" w:hAnsi="Karla" w:cs="Arial"/>
          <w:color w:val="000000" w:themeColor="text1"/>
          <w:sz w:val="21"/>
          <w:szCs w:val="21"/>
        </w:rPr>
        <w:t xml:space="preserve">is letter can be sent to you </w:t>
      </w:r>
      <w:r w:rsidR="00890FE9">
        <w:rPr>
          <w:rFonts w:ascii="Karla" w:hAnsi="Karla" w:cs="Arial"/>
          <w:color w:val="000000" w:themeColor="text1"/>
          <w:sz w:val="21"/>
          <w:szCs w:val="21"/>
        </w:rPr>
        <w:t xml:space="preserve">by </w:t>
      </w:r>
      <w:r w:rsidRPr="0080653A">
        <w:rPr>
          <w:rFonts w:ascii="Karla" w:hAnsi="Karla" w:cs="Arial"/>
          <w:color w:val="000000" w:themeColor="text1"/>
          <w:sz w:val="21"/>
          <w:szCs w:val="21"/>
        </w:rPr>
        <w:t xml:space="preserve">email, </w:t>
      </w:r>
      <w:r w:rsidR="005050C9" w:rsidRPr="0080653A">
        <w:rPr>
          <w:rFonts w:ascii="Karla" w:hAnsi="Karla" w:cs="Arial"/>
          <w:color w:val="000000" w:themeColor="text1"/>
          <w:sz w:val="21"/>
          <w:szCs w:val="21"/>
        </w:rPr>
        <w:t>fax,</w:t>
      </w:r>
      <w:r w:rsidRPr="0080653A">
        <w:rPr>
          <w:rFonts w:ascii="Karla" w:hAnsi="Karla" w:cs="Arial"/>
          <w:color w:val="000000" w:themeColor="text1"/>
          <w:sz w:val="21"/>
          <w:szCs w:val="21"/>
        </w:rPr>
        <w:t xml:space="preserve"> or post.  </w:t>
      </w:r>
    </w:p>
    <w:p w14:paraId="52CBB2C8" w14:textId="77777777" w:rsidR="00937C8A" w:rsidRDefault="00937C8A" w:rsidP="00F714EE">
      <w:pPr>
        <w:pStyle w:val="NoSpacing"/>
        <w:jc w:val="both"/>
        <w:rPr>
          <w:rFonts w:ascii="Karla" w:hAnsi="Karla" w:cs="Arial"/>
          <w:color w:val="000000" w:themeColor="text1"/>
          <w:sz w:val="21"/>
          <w:szCs w:val="21"/>
        </w:rPr>
      </w:pPr>
    </w:p>
    <w:p w14:paraId="1B189BFD" w14:textId="6B286637" w:rsidR="0080653A" w:rsidRDefault="00F73168" w:rsidP="00F714EE">
      <w:pPr>
        <w:pStyle w:val="NoSpacing"/>
        <w:jc w:val="both"/>
        <w:rPr>
          <w:rFonts w:ascii="Karla" w:hAnsi="Karla" w:cs="Arial"/>
          <w:color w:val="000000" w:themeColor="text1"/>
          <w:sz w:val="21"/>
          <w:szCs w:val="21"/>
        </w:rPr>
      </w:pPr>
      <w:r w:rsidRPr="0080653A">
        <w:rPr>
          <w:rFonts w:ascii="Karla" w:hAnsi="Karla" w:cs="Arial"/>
          <w:color w:val="000000" w:themeColor="text1"/>
          <w:sz w:val="21"/>
          <w:szCs w:val="21"/>
        </w:rPr>
        <w:t>While</w:t>
      </w:r>
      <w:r w:rsidR="0080653A" w:rsidRPr="0080653A">
        <w:rPr>
          <w:rFonts w:ascii="Karla" w:hAnsi="Karla" w:cs="Arial"/>
          <w:color w:val="000000" w:themeColor="text1"/>
          <w:sz w:val="21"/>
          <w:szCs w:val="21"/>
        </w:rPr>
        <w:t xml:space="preserve"> processing </w:t>
      </w:r>
      <w:r w:rsidR="00937C8A">
        <w:rPr>
          <w:rFonts w:ascii="Karla" w:hAnsi="Karla" w:cs="Arial"/>
          <w:color w:val="000000" w:themeColor="text1"/>
          <w:sz w:val="21"/>
          <w:szCs w:val="21"/>
        </w:rPr>
        <w:t xml:space="preserve">your </w:t>
      </w:r>
      <w:r w:rsidR="0080653A" w:rsidRPr="0080653A">
        <w:rPr>
          <w:rFonts w:ascii="Karla" w:hAnsi="Karla" w:cs="Arial"/>
          <w:color w:val="000000" w:themeColor="text1"/>
          <w:sz w:val="21"/>
          <w:szCs w:val="21"/>
        </w:rPr>
        <w:t>application, Austin Health may be required to consult third parties to determine whether to release all, or part of a record. This consultation may require an extension of time</w:t>
      </w:r>
      <w:r w:rsidR="00DD4C14">
        <w:rPr>
          <w:rFonts w:ascii="Karla" w:hAnsi="Karla" w:cs="Arial"/>
          <w:color w:val="000000" w:themeColor="text1"/>
          <w:sz w:val="21"/>
          <w:szCs w:val="21"/>
        </w:rPr>
        <w:t>.</w:t>
      </w:r>
      <w:r w:rsidR="0080653A" w:rsidRPr="0080653A">
        <w:rPr>
          <w:rFonts w:ascii="Karla" w:hAnsi="Karla" w:cs="Arial"/>
          <w:color w:val="000000" w:themeColor="text1"/>
          <w:sz w:val="21"/>
          <w:szCs w:val="21"/>
        </w:rPr>
        <w:t xml:space="preserve"> If so, we will contact you to discuss</w:t>
      </w:r>
      <w:r w:rsidR="00471059">
        <w:rPr>
          <w:rFonts w:ascii="Karla" w:hAnsi="Karla" w:cs="Arial"/>
          <w:color w:val="000000" w:themeColor="text1"/>
          <w:sz w:val="21"/>
          <w:szCs w:val="21"/>
        </w:rPr>
        <w:t xml:space="preserve"> this</w:t>
      </w:r>
      <w:r w:rsidR="0080653A" w:rsidRPr="0080653A">
        <w:rPr>
          <w:rFonts w:ascii="Karla" w:hAnsi="Karla" w:cs="Arial"/>
          <w:color w:val="000000" w:themeColor="text1"/>
          <w:sz w:val="21"/>
          <w:szCs w:val="21"/>
        </w:rPr>
        <w:t>.</w:t>
      </w:r>
    </w:p>
    <w:p w14:paraId="1957AEB0" w14:textId="53A28F0D" w:rsidR="00526B48" w:rsidRDefault="00526B48" w:rsidP="00526B48">
      <w:pPr>
        <w:pStyle w:val="Heading2"/>
      </w:pPr>
      <w:r>
        <w:t xml:space="preserve">Your </w:t>
      </w:r>
      <w:r w:rsidR="00471059">
        <w:t>r</w:t>
      </w:r>
      <w:r>
        <w:t xml:space="preserve">eview </w:t>
      </w:r>
      <w:r w:rsidR="00471059">
        <w:t>r</w:t>
      </w:r>
      <w:r>
        <w:t>ights</w:t>
      </w:r>
    </w:p>
    <w:p w14:paraId="138AE7C8" w14:textId="71838F98" w:rsidR="002D04F1" w:rsidRDefault="002D04F1" w:rsidP="00F714EE">
      <w:pPr>
        <w:spacing w:after="60"/>
        <w:ind w:right="-170"/>
        <w:jc w:val="both"/>
        <w:rPr>
          <w:rFonts w:ascii="Karla" w:hAnsi="Karla" w:cs="Arial"/>
          <w:sz w:val="21"/>
          <w:szCs w:val="21"/>
        </w:rPr>
      </w:pPr>
      <w:r w:rsidRPr="2506AB7F">
        <w:rPr>
          <w:rFonts w:ascii="Karla" w:hAnsi="Karla" w:cs="Arial"/>
          <w:sz w:val="21"/>
          <w:szCs w:val="21"/>
        </w:rPr>
        <w:t xml:space="preserve">If Austin Health has </w:t>
      </w:r>
      <w:r w:rsidR="004F6F63" w:rsidRPr="2506AB7F">
        <w:rPr>
          <w:rFonts w:ascii="Karla" w:hAnsi="Karla" w:cs="Arial"/>
          <w:sz w:val="21"/>
          <w:szCs w:val="21"/>
        </w:rPr>
        <w:t xml:space="preserve">decided to </w:t>
      </w:r>
      <w:r w:rsidRPr="2506AB7F">
        <w:rPr>
          <w:rFonts w:ascii="Karla" w:hAnsi="Karla" w:cs="Arial"/>
          <w:sz w:val="21"/>
          <w:szCs w:val="21"/>
        </w:rPr>
        <w:t>refuse or restrict access to the documents requested, you may apply to have this decision reviewed by the Office of the Victorian Information Commissioner</w:t>
      </w:r>
      <w:r w:rsidR="0024323E">
        <w:rPr>
          <w:rFonts w:ascii="Karla" w:hAnsi="Karla" w:cs="Arial"/>
          <w:sz w:val="21"/>
          <w:szCs w:val="21"/>
        </w:rPr>
        <w:t xml:space="preserve"> (OVIC)</w:t>
      </w:r>
      <w:r w:rsidR="0070625A">
        <w:rPr>
          <w:rFonts w:ascii="Karla" w:hAnsi="Karla" w:cs="Arial"/>
          <w:sz w:val="21"/>
          <w:szCs w:val="21"/>
        </w:rPr>
        <w:t>.</w:t>
      </w:r>
      <w:r w:rsidRPr="2506AB7F">
        <w:rPr>
          <w:rFonts w:ascii="Karla" w:hAnsi="Karla" w:cs="Arial"/>
          <w:sz w:val="21"/>
          <w:szCs w:val="21"/>
        </w:rPr>
        <w:t xml:space="preserve"> Refer to</w:t>
      </w:r>
      <w:r w:rsidR="00F70730">
        <w:rPr>
          <w:rFonts w:ascii="Karla" w:hAnsi="Karla" w:cs="Arial"/>
          <w:sz w:val="21"/>
          <w:szCs w:val="21"/>
        </w:rPr>
        <w:t xml:space="preserve"> </w:t>
      </w:r>
      <w:r w:rsidRPr="2506AB7F">
        <w:rPr>
          <w:rFonts w:ascii="Karla" w:hAnsi="Karla" w:cs="Arial"/>
          <w:sz w:val="21"/>
          <w:szCs w:val="21"/>
        </w:rPr>
        <w:t xml:space="preserve"> </w:t>
      </w:r>
      <w:hyperlink r:id="rId14" w:history="1">
        <w:r w:rsidR="007668E0" w:rsidRPr="0093119A">
          <w:rPr>
            <w:rStyle w:val="Hyperlink"/>
            <w:rFonts w:ascii="Karla" w:hAnsi="Karla" w:cs="Arial"/>
            <w:sz w:val="21"/>
            <w:szCs w:val="21"/>
          </w:rPr>
          <w:t>www.ovic.vic.gov.au</w:t>
        </w:r>
      </w:hyperlink>
      <w:r w:rsidR="00857F54">
        <w:rPr>
          <w:rFonts w:ascii="Karla" w:hAnsi="Karla" w:cs="Arial"/>
          <w:sz w:val="21"/>
          <w:szCs w:val="21"/>
        </w:rPr>
        <w:t xml:space="preserve"> </w:t>
      </w:r>
      <w:r w:rsidRPr="2506AB7F">
        <w:rPr>
          <w:rFonts w:ascii="Karla" w:hAnsi="Karla" w:cs="Arial"/>
          <w:sz w:val="21"/>
          <w:szCs w:val="21"/>
        </w:rPr>
        <w:t xml:space="preserve">for further information. </w:t>
      </w:r>
    </w:p>
    <w:p w14:paraId="570DEE3C" w14:textId="77777777" w:rsidR="0085441A" w:rsidRPr="00C55D59" w:rsidRDefault="0085441A" w:rsidP="00F714EE">
      <w:pPr>
        <w:spacing w:after="60"/>
        <w:ind w:right="-170"/>
        <w:jc w:val="both"/>
        <w:rPr>
          <w:rFonts w:ascii="Karla" w:hAnsi="Karla"/>
          <w:sz w:val="20"/>
          <w:szCs w:val="20"/>
        </w:rPr>
      </w:pPr>
    </w:p>
    <w:p w14:paraId="6FBF6133" w14:textId="2909665F" w:rsidR="006F5FA5" w:rsidRDefault="002D04F1" w:rsidP="00F714EE">
      <w:pPr>
        <w:pStyle w:val="BodyTextIndent"/>
        <w:tabs>
          <w:tab w:val="left" w:pos="567"/>
          <w:tab w:val="num" w:pos="851"/>
        </w:tabs>
        <w:ind w:left="0"/>
        <w:jc w:val="both"/>
        <w:rPr>
          <w:rFonts w:ascii="Karla" w:hAnsi="Karla" w:cs="Arial"/>
          <w:sz w:val="21"/>
          <w:szCs w:val="21"/>
        </w:rPr>
      </w:pPr>
      <w:r w:rsidRPr="002F0C76">
        <w:rPr>
          <w:rFonts w:ascii="Karla" w:hAnsi="Karla" w:cs="Arial"/>
          <w:sz w:val="21"/>
          <w:szCs w:val="21"/>
        </w:rPr>
        <w:t>If you are unsatisfied with the result of OVIC’s review, you will have 60 days in which to lodge an appeal with the Victorian Civil and Administrative Tribunal</w:t>
      </w:r>
      <w:r w:rsidR="00BB614F">
        <w:rPr>
          <w:rFonts w:ascii="Karla" w:hAnsi="Karla" w:cs="Arial"/>
          <w:sz w:val="21"/>
          <w:szCs w:val="21"/>
        </w:rPr>
        <w:t xml:space="preserve">. Refer to </w:t>
      </w:r>
      <w:hyperlink r:id="rId15" w:history="1">
        <w:r w:rsidR="00BB614F" w:rsidRPr="001E4C63">
          <w:rPr>
            <w:rStyle w:val="Hyperlink"/>
            <w:rFonts w:ascii="Karla" w:hAnsi="Karla" w:cs="Arial"/>
            <w:sz w:val="21"/>
            <w:szCs w:val="21"/>
          </w:rPr>
          <w:t>www.vcat.vic.gov.au</w:t>
        </w:r>
      </w:hyperlink>
      <w:r w:rsidR="00BB614F">
        <w:rPr>
          <w:rFonts w:ascii="Karla" w:hAnsi="Karla" w:cs="Arial"/>
          <w:sz w:val="21"/>
          <w:szCs w:val="21"/>
        </w:rPr>
        <w:t xml:space="preserve"> for further information.</w:t>
      </w:r>
      <w:r w:rsidRPr="002F0C76">
        <w:rPr>
          <w:rFonts w:ascii="Karla" w:hAnsi="Karla" w:cs="Arial"/>
          <w:sz w:val="21"/>
          <w:szCs w:val="21"/>
        </w:rPr>
        <w:t xml:space="preserve"> </w:t>
      </w:r>
    </w:p>
    <w:p w14:paraId="4C870E6C" w14:textId="77777777" w:rsidR="00CE3A2D" w:rsidRPr="00C55D59" w:rsidRDefault="00CE3A2D" w:rsidP="00F714EE">
      <w:pPr>
        <w:pStyle w:val="BodyTextIndent"/>
        <w:tabs>
          <w:tab w:val="left" w:pos="567"/>
          <w:tab w:val="num" w:pos="851"/>
        </w:tabs>
        <w:ind w:left="0"/>
        <w:jc w:val="both"/>
        <w:rPr>
          <w:rFonts w:ascii="Karla" w:hAnsi="Karla" w:cs="Arial"/>
          <w:sz w:val="20"/>
          <w:szCs w:val="20"/>
        </w:rPr>
      </w:pPr>
    </w:p>
    <w:p w14:paraId="52EAB16E" w14:textId="7F87C7F9" w:rsidR="002D04F1" w:rsidRPr="002F0C76" w:rsidRDefault="002D04F1" w:rsidP="00F714EE">
      <w:pPr>
        <w:pStyle w:val="BodyTextIndent"/>
        <w:tabs>
          <w:tab w:val="left" w:pos="567"/>
          <w:tab w:val="num" w:pos="851"/>
        </w:tabs>
        <w:ind w:left="0"/>
        <w:jc w:val="both"/>
        <w:rPr>
          <w:rFonts w:ascii="Karla" w:hAnsi="Karla" w:cs="Arial"/>
          <w:b/>
          <w:sz w:val="21"/>
          <w:szCs w:val="21"/>
        </w:rPr>
      </w:pPr>
      <w:r w:rsidRPr="002F0C76">
        <w:rPr>
          <w:rFonts w:ascii="Karla" w:hAnsi="Karla" w:cs="Arial"/>
          <w:sz w:val="21"/>
          <w:szCs w:val="21"/>
        </w:rPr>
        <w:t>In relation to some decisions</w:t>
      </w:r>
      <w:r w:rsidR="0031688A" w:rsidRPr="002F0C76">
        <w:rPr>
          <w:rFonts w:ascii="Karla" w:hAnsi="Karla" w:cs="Arial"/>
          <w:sz w:val="21"/>
          <w:szCs w:val="21"/>
        </w:rPr>
        <w:t>, you may apply for conciliation through the Health Complaints Commissioner</w:t>
      </w:r>
      <w:r w:rsidR="00D14E80">
        <w:rPr>
          <w:rFonts w:ascii="Karla" w:hAnsi="Karla" w:cs="Arial"/>
          <w:sz w:val="21"/>
          <w:szCs w:val="21"/>
        </w:rPr>
        <w:t>.</w:t>
      </w:r>
      <w:r w:rsidR="006F5FA5" w:rsidRPr="002F0C76">
        <w:rPr>
          <w:rFonts w:ascii="Karla" w:hAnsi="Karla" w:cs="Arial"/>
          <w:sz w:val="21"/>
          <w:szCs w:val="21"/>
        </w:rPr>
        <w:t xml:space="preserve"> </w:t>
      </w:r>
      <w:r w:rsidR="0031688A" w:rsidRPr="002F0C76">
        <w:rPr>
          <w:rFonts w:ascii="Karla" w:hAnsi="Karla" w:cs="Arial"/>
          <w:sz w:val="21"/>
          <w:szCs w:val="21"/>
        </w:rPr>
        <w:t xml:space="preserve">Refer to </w:t>
      </w:r>
      <w:hyperlink r:id="rId16" w:history="1">
        <w:r w:rsidR="00D14E80" w:rsidRPr="0093119A">
          <w:rPr>
            <w:rStyle w:val="Hyperlink"/>
            <w:rFonts w:ascii="Karla" w:hAnsi="Karla" w:cs="Arial"/>
            <w:sz w:val="21"/>
            <w:szCs w:val="21"/>
          </w:rPr>
          <w:t>www.hcc.vic.gov.au</w:t>
        </w:r>
      </w:hyperlink>
      <w:r w:rsidR="00AD3B51">
        <w:rPr>
          <w:rFonts w:ascii="Karla" w:hAnsi="Karla" w:cs="Arial"/>
          <w:color w:val="000000" w:themeColor="text1"/>
          <w:sz w:val="21"/>
          <w:szCs w:val="21"/>
        </w:rPr>
        <w:t xml:space="preserve"> </w:t>
      </w:r>
      <w:r w:rsidR="0031688A" w:rsidRPr="002F0C76">
        <w:rPr>
          <w:rFonts w:ascii="Karla" w:hAnsi="Karla" w:cs="Arial"/>
          <w:sz w:val="21"/>
          <w:szCs w:val="21"/>
        </w:rPr>
        <w:t>for further inf</w:t>
      </w:r>
      <w:r w:rsidR="006F5FA5" w:rsidRPr="002F0C76">
        <w:rPr>
          <w:rFonts w:ascii="Karla" w:hAnsi="Karla" w:cs="Arial"/>
          <w:sz w:val="21"/>
          <w:szCs w:val="21"/>
        </w:rPr>
        <w:t>ormation</w:t>
      </w:r>
      <w:r w:rsidR="004F6F63">
        <w:rPr>
          <w:rFonts w:ascii="Karla" w:hAnsi="Karla" w:cs="Arial"/>
          <w:sz w:val="21"/>
          <w:szCs w:val="21"/>
        </w:rPr>
        <w:t>.</w:t>
      </w:r>
    </w:p>
    <w:p w14:paraId="31CFC48D" w14:textId="338D2A62" w:rsidR="00750AB0" w:rsidRDefault="003601BE" w:rsidP="003601BE">
      <w:pPr>
        <w:pStyle w:val="Heading2"/>
      </w:pPr>
      <w:r>
        <w:t xml:space="preserve">More </w:t>
      </w:r>
      <w:r w:rsidR="006E33F7">
        <w:t>i</w:t>
      </w:r>
      <w:r>
        <w:t>nformation</w:t>
      </w:r>
    </w:p>
    <w:p w14:paraId="6D00D2C9" w14:textId="3CD37046" w:rsidR="00041268" w:rsidRPr="006F3C30" w:rsidRDefault="002E692A" w:rsidP="00CE3A2D">
      <w:pPr>
        <w:spacing w:after="60"/>
        <w:rPr>
          <w:rFonts w:ascii="Karla" w:hAnsi="Karla"/>
          <w:sz w:val="21"/>
          <w:szCs w:val="21"/>
        </w:rPr>
      </w:pPr>
      <w:r>
        <w:rPr>
          <w:rFonts w:ascii="Karla" w:hAnsi="Karla"/>
          <w:sz w:val="21"/>
          <w:szCs w:val="21"/>
        </w:rPr>
        <w:t xml:space="preserve">FOI </w:t>
      </w:r>
      <w:r w:rsidR="00041268" w:rsidRPr="006F3C30">
        <w:rPr>
          <w:rFonts w:ascii="Karla" w:hAnsi="Karla"/>
          <w:sz w:val="21"/>
          <w:szCs w:val="21"/>
        </w:rPr>
        <w:t xml:space="preserve">Office Hours: </w:t>
      </w:r>
      <w:r w:rsidR="006F3C30" w:rsidRPr="006F3C30">
        <w:rPr>
          <w:rFonts w:ascii="Karla" w:hAnsi="Karla"/>
          <w:sz w:val="21"/>
          <w:szCs w:val="21"/>
        </w:rPr>
        <w:tab/>
      </w:r>
      <w:r w:rsidR="006F3C30" w:rsidRPr="006F3C30">
        <w:rPr>
          <w:rFonts w:ascii="Karla" w:hAnsi="Karla"/>
          <w:sz w:val="21"/>
          <w:szCs w:val="21"/>
        </w:rPr>
        <w:tab/>
      </w:r>
      <w:r w:rsidR="00041268" w:rsidRPr="006F3C30">
        <w:rPr>
          <w:rFonts w:ascii="Karla" w:hAnsi="Karla"/>
          <w:sz w:val="21"/>
          <w:szCs w:val="21"/>
        </w:rPr>
        <w:t xml:space="preserve">Monday – Friday </w:t>
      </w:r>
      <w:r w:rsidR="00F119D3">
        <w:rPr>
          <w:rFonts w:ascii="Karla" w:hAnsi="Karla"/>
          <w:sz w:val="21"/>
          <w:szCs w:val="21"/>
        </w:rPr>
        <w:t>(</w:t>
      </w:r>
      <w:r w:rsidR="00041268" w:rsidRPr="006F3C30">
        <w:rPr>
          <w:rFonts w:ascii="Karla" w:hAnsi="Karla"/>
          <w:sz w:val="21"/>
          <w:szCs w:val="21"/>
        </w:rPr>
        <w:t>8:00am – 4:00pm</w:t>
      </w:r>
      <w:r w:rsidR="00F119D3">
        <w:rPr>
          <w:rFonts w:ascii="Karla" w:hAnsi="Karla"/>
          <w:sz w:val="21"/>
          <w:szCs w:val="21"/>
        </w:rPr>
        <w:t>)</w:t>
      </w:r>
    </w:p>
    <w:p w14:paraId="47FA9DF2" w14:textId="7685ABC1" w:rsidR="003601BE" w:rsidRPr="006F3C30" w:rsidRDefault="000F327B" w:rsidP="00CE3A2D">
      <w:pPr>
        <w:spacing w:after="60"/>
        <w:rPr>
          <w:rFonts w:ascii="Karla" w:hAnsi="Karla"/>
          <w:sz w:val="21"/>
          <w:szCs w:val="21"/>
        </w:rPr>
      </w:pPr>
      <w:r w:rsidRPr="006F3C30">
        <w:rPr>
          <w:rFonts w:ascii="Karla" w:hAnsi="Karla"/>
          <w:sz w:val="21"/>
          <w:szCs w:val="21"/>
        </w:rPr>
        <w:t xml:space="preserve">Austin Health Website: </w:t>
      </w:r>
      <w:r w:rsidR="006F3C30" w:rsidRPr="006F3C30">
        <w:rPr>
          <w:rFonts w:ascii="Karla" w:hAnsi="Karla"/>
          <w:sz w:val="21"/>
          <w:szCs w:val="21"/>
        </w:rPr>
        <w:tab/>
      </w:r>
      <w:hyperlink r:id="rId17" w:history="1">
        <w:r w:rsidR="006F3C30" w:rsidRPr="006F3C30">
          <w:rPr>
            <w:rStyle w:val="Hyperlink"/>
            <w:rFonts w:ascii="Karla" w:hAnsi="Karla" w:cs="Arial"/>
            <w:sz w:val="21"/>
            <w:szCs w:val="21"/>
          </w:rPr>
          <w:t>http://www.austin.org.au/FOI</w:t>
        </w:r>
      </w:hyperlink>
    </w:p>
    <w:p w14:paraId="45284F32" w14:textId="77777777" w:rsidR="006F3C30" w:rsidRPr="006F3C30" w:rsidRDefault="006F3C30" w:rsidP="006F3C30">
      <w:pPr>
        <w:rPr>
          <w:rFonts w:ascii="Karla" w:hAnsi="Karla"/>
          <w:sz w:val="21"/>
          <w:szCs w:val="21"/>
        </w:rPr>
      </w:pPr>
      <w:r w:rsidRPr="006F3C30">
        <w:rPr>
          <w:rFonts w:ascii="Karla" w:hAnsi="Karla"/>
          <w:sz w:val="21"/>
          <w:szCs w:val="21"/>
        </w:rPr>
        <w:t xml:space="preserve">Email: </w:t>
      </w:r>
      <w:r w:rsidRPr="006F3C30">
        <w:rPr>
          <w:rFonts w:ascii="Karla" w:hAnsi="Karla"/>
          <w:sz w:val="21"/>
          <w:szCs w:val="21"/>
        </w:rPr>
        <w:tab/>
      </w:r>
      <w:r w:rsidRPr="006F3C30">
        <w:rPr>
          <w:rFonts w:ascii="Karla" w:hAnsi="Karla"/>
          <w:sz w:val="21"/>
          <w:szCs w:val="21"/>
        </w:rPr>
        <w:tab/>
      </w:r>
      <w:r w:rsidRPr="006F3C30">
        <w:rPr>
          <w:rFonts w:ascii="Karla" w:hAnsi="Karla"/>
          <w:sz w:val="21"/>
          <w:szCs w:val="21"/>
        </w:rPr>
        <w:tab/>
      </w:r>
      <w:r w:rsidRPr="006F3C30">
        <w:rPr>
          <w:rFonts w:ascii="Karla" w:hAnsi="Karla"/>
          <w:sz w:val="21"/>
          <w:szCs w:val="21"/>
        </w:rPr>
        <w:tab/>
      </w:r>
      <w:hyperlink r:id="rId18" w:history="1">
        <w:r w:rsidRPr="006F3C30">
          <w:rPr>
            <w:rStyle w:val="Hyperlink"/>
            <w:rFonts w:ascii="Karla" w:hAnsi="Karla" w:cs="Arial"/>
            <w:sz w:val="21"/>
            <w:szCs w:val="21"/>
          </w:rPr>
          <w:t>foi@austin.org.au</w:t>
        </w:r>
      </w:hyperlink>
      <w:r w:rsidRPr="006F3C30">
        <w:rPr>
          <w:rFonts w:ascii="Karla" w:hAnsi="Karla"/>
          <w:sz w:val="21"/>
          <w:szCs w:val="21"/>
        </w:rPr>
        <w:t xml:space="preserve"> </w:t>
      </w:r>
    </w:p>
    <w:p w14:paraId="009A93E4" w14:textId="77777777" w:rsidR="006F3C30" w:rsidRPr="006F3C30" w:rsidRDefault="006F3C30" w:rsidP="00CC40E5">
      <w:pPr>
        <w:rPr>
          <w:rFonts w:ascii="Karla" w:hAnsi="Karla"/>
          <w:sz w:val="21"/>
          <w:szCs w:val="21"/>
        </w:rPr>
      </w:pPr>
    </w:p>
    <w:p w14:paraId="23837D26" w14:textId="089A9234" w:rsidR="008861E8" w:rsidRDefault="008861E8" w:rsidP="00195614"/>
    <w:p w14:paraId="3764BDC0" w14:textId="77777777" w:rsidR="000B0DDD" w:rsidRDefault="000B0DDD" w:rsidP="00195614"/>
    <w:p w14:paraId="6916DBB4" w14:textId="77777777" w:rsidR="000B0DDD" w:rsidRDefault="000B0DDD" w:rsidP="00195614"/>
    <w:p w14:paraId="15DEC245" w14:textId="77777777" w:rsidR="00195614" w:rsidRDefault="000E0381" w:rsidP="00195614">
      <w:r>
        <w:rPr>
          <w:noProof/>
        </w:rPr>
        <w:drawing>
          <wp:anchor distT="0" distB="0" distL="114300" distR="114300" simplePos="0" relativeHeight="251658240" behindDoc="0" locked="0" layoutInCell="1" allowOverlap="1" wp14:anchorId="56CE21B3" wp14:editId="3CEFA991">
            <wp:simplePos x="0" y="0"/>
            <wp:positionH relativeFrom="column">
              <wp:posOffset>2540</wp:posOffset>
            </wp:positionH>
            <wp:positionV relativeFrom="paragraph">
              <wp:posOffset>-158750</wp:posOffset>
            </wp:positionV>
            <wp:extent cx="450215" cy="450215"/>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0215" cy="450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73CFE" w14:textId="77777777" w:rsidR="00FA28C1" w:rsidRDefault="00FA28C1" w:rsidP="00750AB0">
      <w:pPr>
        <w:pStyle w:val="Bodycopy"/>
      </w:pPr>
    </w:p>
    <w:p w14:paraId="44BE734E" w14:textId="12CA9F3A" w:rsidR="001B630E" w:rsidRDefault="001D476A" w:rsidP="00750AB0">
      <w:pPr>
        <w:pStyle w:val="Bodycopy"/>
      </w:pPr>
      <w:r w:rsidRPr="0098281A">
        <w:t>Date produced:</w:t>
      </w:r>
      <w:r w:rsidR="00667848">
        <w:t xml:space="preserve"> </w:t>
      </w:r>
      <w:r w:rsidR="00167C9C">
        <w:t>July 202</w:t>
      </w:r>
      <w:r w:rsidR="003656F2">
        <w:t>6</w:t>
      </w:r>
    </w:p>
    <w:p w14:paraId="77CBDEC5" w14:textId="18641598" w:rsidR="001D476A" w:rsidRPr="0098281A" w:rsidRDefault="001D476A" w:rsidP="00750AB0">
      <w:pPr>
        <w:pStyle w:val="Bodycopy"/>
      </w:pPr>
      <w:r w:rsidRPr="0098281A">
        <w:t xml:space="preserve">Date for review: </w:t>
      </w:r>
      <w:r w:rsidR="00167C9C">
        <w:t>July 202</w:t>
      </w:r>
      <w:r w:rsidR="003656F2">
        <w:t>7</w:t>
      </w:r>
    </w:p>
    <w:sectPr w:rsidR="001D476A" w:rsidRPr="0098281A" w:rsidSect="000B0DDD">
      <w:headerReference w:type="even" r:id="rId20"/>
      <w:headerReference w:type="default" r:id="rId21"/>
      <w:footerReference w:type="even" r:id="rId22"/>
      <w:footerReference w:type="default" r:id="rId23"/>
      <w:headerReference w:type="first" r:id="rId24"/>
      <w:footerReference w:type="first" r:id="rId25"/>
      <w:pgSz w:w="11900" w:h="16840"/>
      <w:pgMar w:top="2824" w:right="1440" w:bottom="1418"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4C745" w14:textId="77777777" w:rsidR="00E41EEE" w:rsidRDefault="00E41EEE" w:rsidP="00EF7D6A">
      <w:r>
        <w:separator/>
      </w:r>
    </w:p>
    <w:p w14:paraId="294D8187" w14:textId="77777777" w:rsidR="00E41EEE" w:rsidRDefault="00E41EEE"/>
    <w:p w14:paraId="1D6EDB42" w14:textId="77777777" w:rsidR="00E41EEE" w:rsidRDefault="00E41EEE"/>
  </w:endnote>
  <w:endnote w:type="continuationSeparator" w:id="0">
    <w:p w14:paraId="25116657" w14:textId="77777777" w:rsidR="00E41EEE" w:rsidRDefault="00E41EEE" w:rsidP="00EF7D6A">
      <w:r>
        <w:continuationSeparator/>
      </w:r>
    </w:p>
    <w:p w14:paraId="278FE7C8" w14:textId="77777777" w:rsidR="00E41EEE" w:rsidRDefault="00E41EEE"/>
    <w:p w14:paraId="56BBA4C5" w14:textId="77777777" w:rsidR="00E41EEE" w:rsidRDefault="00E41EEE"/>
  </w:endnote>
  <w:endnote w:type="continuationNotice" w:id="1">
    <w:p w14:paraId="401F98AC" w14:textId="77777777" w:rsidR="00E41EEE" w:rsidRDefault="00E41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ork Sans SemiBold">
    <w:panose1 w:val="00000700000000000000"/>
    <w:charset w:val="00"/>
    <w:family w:val="auto"/>
    <w:pitch w:val="variable"/>
    <w:sig w:usb0="00000007" w:usb1="0000000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Karla">
    <w:altName w:val="Calibri"/>
    <w:panose1 w:val="00000000000000000000"/>
    <w:charset w:val="00"/>
    <w:family w:val="auto"/>
    <w:pitch w:val="variable"/>
    <w:sig w:usb0="80000027" w:usb1="08000042" w:usb2="14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3116B" w14:textId="77777777" w:rsidR="001A4B1B" w:rsidRDefault="001A4B1B" w:rsidP="00593BB0">
    <w:pP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p w14:paraId="3E5025F7" w14:textId="77777777" w:rsidR="001A4B1B" w:rsidRDefault="001A4B1B" w:rsidP="00BE01FE">
    <w:pPr>
      <w:framePr w:wrap="none" w:vAnchor="text" w:hAnchor="margin" w:y="1"/>
      <w:ind w:firstLine="360"/>
      <w:rPr>
        <w:rStyle w:val="PageNumber"/>
      </w:rPr>
    </w:pPr>
    <w:r>
      <w:rPr>
        <w:rStyle w:val="PageNumber"/>
      </w:rPr>
      <w:fldChar w:fldCharType="begin"/>
    </w:r>
    <w:r>
      <w:rPr>
        <w:rStyle w:val="PageNumber"/>
      </w:rPr>
      <w:instrText xml:space="preserve"> PAGE </w:instrText>
    </w:r>
    <w:r>
      <w:rPr>
        <w:rStyle w:val="PageNumber"/>
      </w:rPr>
      <w:fldChar w:fldCharType="end"/>
    </w:r>
  </w:p>
  <w:p w14:paraId="23CD4462" w14:textId="77777777" w:rsidR="001A4B1B" w:rsidRDefault="001A4B1B" w:rsidP="00BE01FE">
    <w:pPr>
      <w:ind w:firstLine="360"/>
    </w:pPr>
  </w:p>
  <w:p w14:paraId="14C51A4D" w14:textId="77777777" w:rsidR="00274A8B" w:rsidRDefault="00274A8B"/>
  <w:p w14:paraId="688EC660" w14:textId="77777777" w:rsidR="00477886" w:rsidRDefault="00477886"/>
  <w:p w14:paraId="51BF9BA3" w14:textId="77777777" w:rsidR="00AE3A62" w:rsidRDefault="00AE3A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5EE4" w14:textId="72672B60" w:rsidR="00477886" w:rsidRDefault="00DA137C" w:rsidP="00DA137C">
    <w:pPr>
      <w:pStyle w:val="Footer"/>
    </w:pPr>
    <w:r>
      <w:rPr>
        <w:noProof/>
        <w:lang w:val="en-AU" w:eastAsia="en-AU"/>
      </w:rPr>
      <w:drawing>
        <wp:anchor distT="0" distB="0" distL="114300" distR="114300" simplePos="0" relativeHeight="251656704" behindDoc="1" locked="0" layoutInCell="1" allowOverlap="1" wp14:anchorId="65741249" wp14:editId="06AA3C89">
          <wp:simplePos x="0" y="0"/>
          <wp:positionH relativeFrom="column">
            <wp:posOffset>5828030</wp:posOffset>
          </wp:positionH>
          <wp:positionV relativeFrom="paragraph">
            <wp:posOffset>-330485</wp:posOffset>
          </wp:positionV>
          <wp:extent cx="599090" cy="599090"/>
          <wp:effectExtent l="0" t="0" r="0" b="0"/>
          <wp:wrapNone/>
          <wp:docPr id="44" name="Picture 44" descr="Austin arro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ustin arrow logo"/>
                  <pic:cNvPicPr/>
                </pic:nvPicPr>
                <pic:blipFill>
                  <a:blip r:embed="rId1"/>
                  <a:stretch>
                    <a:fillRect/>
                  </a:stretch>
                </pic:blipFill>
                <pic:spPr>
                  <a:xfrm>
                    <a:off x="0" y="0"/>
                    <a:ext cx="599090" cy="599090"/>
                  </a:xfrm>
                  <a:prstGeom prst="rect">
                    <a:avLst/>
                  </a:prstGeom>
                </pic:spPr>
              </pic:pic>
            </a:graphicData>
          </a:graphic>
          <wp14:sizeRelH relativeFrom="page">
            <wp14:pctWidth>0</wp14:pctWidth>
          </wp14:sizeRelH>
          <wp14:sizeRelV relativeFrom="page">
            <wp14:pctHeight>0</wp14:pctHeight>
          </wp14:sizeRelV>
        </wp:anchor>
      </w:drawing>
    </w:r>
    <w:r w:rsidRPr="00BA0A6D">
      <w:t xml:space="preserve">Version: </w:t>
    </w:r>
    <w:r w:rsidR="00167C9C">
      <w:t>2.</w:t>
    </w:r>
    <w:r w:rsidR="003656F2">
      <w:t>4</w:t>
    </w:r>
  </w:p>
  <w:p w14:paraId="30231D76" w14:textId="77777777" w:rsidR="00AE3A62" w:rsidRDefault="00AE3A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8B1C2" w14:textId="77777777" w:rsidR="004E228D" w:rsidRDefault="004E228D">
    <w:pPr>
      <w:pStyle w:val="Footer"/>
    </w:pPr>
  </w:p>
  <w:p w14:paraId="61617072" w14:textId="77777777" w:rsidR="001224FC" w:rsidRDefault="001224FC">
    <w:pPr>
      <w:pStyle w:val="Footer"/>
    </w:pPr>
  </w:p>
  <w:p w14:paraId="09DC762B" w14:textId="77777777" w:rsidR="00C313B4" w:rsidRDefault="00C313B4">
    <w:pPr>
      <w:pStyle w:val="Footer"/>
    </w:pPr>
  </w:p>
  <w:p w14:paraId="7A281B31" w14:textId="1CD86CCB" w:rsidR="00205242" w:rsidRDefault="00A556BA">
    <w:pPr>
      <w:pStyle w:val="Footer"/>
    </w:pPr>
    <w:r>
      <w:t xml:space="preserve">Page </w:t>
    </w:r>
    <w:r>
      <w:rPr>
        <w:b/>
        <w:bCs/>
      </w:rPr>
      <w:fldChar w:fldCharType="begin"/>
    </w:r>
    <w:r>
      <w:rPr>
        <w:b/>
        <w:bCs/>
      </w:rPr>
      <w:instrText xml:space="preserve"> PAGE  \* Arabic  \* MERGEFORMAT </w:instrText>
    </w:r>
    <w:r>
      <w:rPr>
        <w:b/>
        <w:bCs/>
      </w:rPr>
      <w:fldChar w:fldCharType="separate"/>
    </w:r>
    <w:r w:rsidR="00C87948">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C87948">
      <w:rPr>
        <w:b/>
        <w:bCs/>
        <w:noProof/>
      </w:rPr>
      <w:t>2</w:t>
    </w:r>
    <w:r>
      <w:rPr>
        <w:b/>
        <w:bCs/>
      </w:rPr>
      <w:fldChar w:fldCharType="end"/>
    </w:r>
    <w:r w:rsidR="00205242" w:rsidRPr="00205242">
      <w:t xml:space="preserve"> </w:t>
    </w:r>
    <w:r w:rsidR="00565811">
      <w:t xml:space="preserve">           </w:t>
    </w:r>
    <w:r w:rsidR="00205242" w:rsidRPr="00205242">
      <w:t xml:space="preserve">Version: </w:t>
    </w:r>
    <w:r w:rsidR="00B45865">
      <w:t>2.</w:t>
    </w:r>
    <w:r w:rsidR="00167C9C">
      <w:t>1</w:t>
    </w:r>
    <w:r w:rsidR="00205242" w:rsidRPr="00205242">
      <w:tab/>
      <w:t xml:space="preserve">  </w:t>
    </w:r>
  </w:p>
  <w:p w14:paraId="6FA81E16" w14:textId="77777777" w:rsidR="00477886" w:rsidRDefault="00477886"/>
  <w:p w14:paraId="448142F7" w14:textId="77777777" w:rsidR="00AE3A62" w:rsidRDefault="00AE3A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08AB4" w14:textId="77777777" w:rsidR="00E41EEE" w:rsidRDefault="00E41EEE" w:rsidP="00EF7D6A">
      <w:r>
        <w:separator/>
      </w:r>
    </w:p>
    <w:p w14:paraId="6A75DFDF" w14:textId="77777777" w:rsidR="00E41EEE" w:rsidRDefault="00E41EEE"/>
    <w:p w14:paraId="471A6EF7" w14:textId="77777777" w:rsidR="00E41EEE" w:rsidRDefault="00E41EEE"/>
  </w:footnote>
  <w:footnote w:type="continuationSeparator" w:id="0">
    <w:p w14:paraId="49BCD3F7" w14:textId="77777777" w:rsidR="00E41EEE" w:rsidRDefault="00E41EEE" w:rsidP="00EF7D6A">
      <w:r>
        <w:continuationSeparator/>
      </w:r>
    </w:p>
    <w:p w14:paraId="6C1C7CB3" w14:textId="77777777" w:rsidR="00E41EEE" w:rsidRDefault="00E41EEE"/>
    <w:p w14:paraId="1BE8D44B" w14:textId="77777777" w:rsidR="00E41EEE" w:rsidRDefault="00E41EEE"/>
  </w:footnote>
  <w:footnote w:type="continuationNotice" w:id="1">
    <w:p w14:paraId="7C59DD07" w14:textId="77777777" w:rsidR="00E41EEE" w:rsidRDefault="00E41E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6DC7E" w14:textId="77777777" w:rsidR="001A4B1B" w:rsidRDefault="00E41EEE">
    <w:r>
      <w:rPr>
        <w:noProof/>
        <w:lang w:val="en-US"/>
      </w:rPr>
      <w:pict w14:anchorId="0C4B5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12_PIT_V6-01" style="position:absolute;margin-left:0;margin-top:0;width:612.5pt;height:859.2pt;z-index:-251657728;mso-wrap-edited:f;mso-position-horizontal:center;mso-position-horizontal-relative:margin;mso-position-vertical:center;mso-position-vertical-relative:margin" wrapcoords="-26 0 -26 21562 21600 21562 21600 0 -26 0">
          <v:imagedata r:id="rId1" o:title="12_PIT_V6-01"/>
          <w10:wrap anchorx="margin" anchory="margin"/>
        </v:shape>
      </w:pict>
    </w:r>
  </w:p>
  <w:p w14:paraId="73A5A86F" w14:textId="77777777" w:rsidR="00274A8B" w:rsidRDefault="00274A8B"/>
  <w:p w14:paraId="353BA249" w14:textId="77777777" w:rsidR="00477886" w:rsidRDefault="00477886"/>
  <w:p w14:paraId="79EE3D5E" w14:textId="77777777" w:rsidR="00AE3A62" w:rsidRDefault="00AE3A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9D86" w14:textId="5C10550B" w:rsidR="00477886" w:rsidRDefault="001A4B1B" w:rsidP="00883963">
    <w:pPr>
      <w:pStyle w:val="Header"/>
    </w:pPr>
    <w:r w:rsidRPr="00F10179">
      <w:t>Patient Information</w:t>
    </w:r>
    <w:r w:rsidR="00EC727A" w:rsidRPr="00F10179">
      <w:t xml:space="preserve"> </w:t>
    </w:r>
    <w:r w:rsidR="00F448D2" w:rsidRPr="00F10179">
      <w:t>Sheet</w:t>
    </w:r>
    <w:r w:rsidR="00F448D2">
      <w:br/>
    </w:r>
    <w:r w:rsidR="003108F4">
      <w:t>Freedom of Information</w:t>
    </w:r>
    <w:r w:rsidR="00883963">
      <w:t xml:space="preserve"> Request</w:t>
    </w:r>
    <w:r w:rsidR="00475D40">
      <w:t xml:space="preserve"> – Request to Acc</w:t>
    </w:r>
    <w:r w:rsidR="00C34F72">
      <w:t>ess a Medical Record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CFD6" w14:textId="3A7CE8B4" w:rsidR="00477886" w:rsidRDefault="00DA137C">
    <w:r>
      <w:rPr>
        <w:noProof/>
        <w:lang w:val="en-AU" w:eastAsia="en-AU"/>
      </w:rPr>
      <w:drawing>
        <wp:anchor distT="0" distB="0" distL="114300" distR="114300" simplePos="0" relativeHeight="251657728" behindDoc="1" locked="0" layoutInCell="1" allowOverlap="1" wp14:anchorId="64F80C8B" wp14:editId="016E24A9">
          <wp:simplePos x="0" y="0"/>
          <wp:positionH relativeFrom="page">
            <wp:align>left</wp:align>
          </wp:positionH>
          <wp:positionV relativeFrom="paragraph">
            <wp:posOffset>-448310</wp:posOffset>
          </wp:positionV>
          <wp:extent cx="7559913" cy="10697601"/>
          <wp:effectExtent l="0" t="0" r="3175" b="8890"/>
          <wp:wrapNone/>
          <wp:docPr id="6" name="Picture 6" descr="Patient information. Austin Health logo. Aboriginal flag. Torres Strait Islander flag. Australian flag. Rainbow flag. Austin Health acknowledges the Traditional Custodians of the land and pays its respects to Elders, past, present and emerging. Austin Health celebrates, values and includes people of all backgrounds, genders, sexualities, cultures, bodies and abilities. Interpreter icon. For interpreter services call 9496 6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tient information. Austin Health logo. Aboriginal flag. Torres Strait Islander flag. Australian flag. Rainbow flag. Austin Health acknowledges the Traditional Custodians of the land and pays its respects to Elders, past, present and emerging. Austin Health celebrates, values and includes people of all backgrounds, genders, sexualities, cultures, bodies and abilities. Interpreter icon. For interpreter services call 9496 6888."/>
                  <pic:cNvPicPr/>
                </pic:nvPicPr>
                <pic:blipFill>
                  <a:blip r:embed="rId1"/>
                  <a:stretch>
                    <a:fillRect/>
                  </a:stretch>
                </pic:blipFill>
                <pic:spPr>
                  <a:xfrm>
                    <a:off x="0" y="0"/>
                    <a:ext cx="7559913" cy="10697601"/>
                  </a:xfrm>
                  <a:prstGeom prst="rect">
                    <a:avLst/>
                  </a:prstGeom>
                </pic:spPr>
              </pic:pic>
            </a:graphicData>
          </a:graphic>
          <wp14:sizeRelH relativeFrom="page">
            <wp14:pctWidth>0</wp14:pctWidth>
          </wp14:sizeRelH>
          <wp14:sizeRelV relativeFrom="page">
            <wp14:pctHeight>0</wp14:pctHeight>
          </wp14:sizeRelV>
        </wp:anchor>
      </w:drawing>
    </w:r>
  </w:p>
  <w:p w14:paraId="4ADEE6B4" w14:textId="77777777" w:rsidR="00AE3A62" w:rsidRDefault="00AE3A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28DA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3697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C419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100E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F2D1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5238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782A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24F0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ECC6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76BC70"/>
    <w:lvl w:ilvl="0">
      <w:start w:val="1"/>
      <w:numFmt w:val="bullet"/>
      <w:pStyle w:val="ListBullet"/>
      <w:lvlText w:val=""/>
      <w:lvlJc w:val="left"/>
      <w:pPr>
        <w:tabs>
          <w:tab w:val="num" w:pos="284"/>
        </w:tabs>
        <w:ind w:left="284" w:hanging="284"/>
      </w:pPr>
      <w:rPr>
        <w:rFonts w:ascii="Symbol" w:hAnsi="Symbol" w:hint="default"/>
        <w:color w:val="auto"/>
      </w:rPr>
    </w:lvl>
  </w:abstractNum>
  <w:abstractNum w:abstractNumId="10" w15:restartNumberingAfterBreak="0">
    <w:nsid w:val="012E5F1A"/>
    <w:multiLevelType w:val="hybridMultilevel"/>
    <w:tmpl w:val="7A42B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8A79A1"/>
    <w:multiLevelType w:val="hybridMultilevel"/>
    <w:tmpl w:val="631E004C"/>
    <w:lvl w:ilvl="0" w:tplc="E0883CF4">
      <w:start w:val="1"/>
      <w:numFmt w:val="bullet"/>
      <w:lvlText w:val=""/>
      <w:lvlJc w:val="left"/>
      <w:pPr>
        <w:ind w:left="-207"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2" w15:restartNumberingAfterBreak="0">
    <w:nsid w:val="0A9B0284"/>
    <w:multiLevelType w:val="hybridMultilevel"/>
    <w:tmpl w:val="605C1D78"/>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3" w15:restartNumberingAfterBreak="0">
    <w:nsid w:val="1844263D"/>
    <w:multiLevelType w:val="hybridMultilevel"/>
    <w:tmpl w:val="5C86F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D27150"/>
    <w:multiLevelType w:val="multilevel"/>
    <w:tmpl w:val="0409001D"/>
    <w:styleLink w:val="BulletList"/>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F6109A8"/>
    <w:multiLevelType w:val="hybridMultilevel"/>
    <w:tmpl w:val="58985752"/>
    <w:lvl w:ilvl="0" w:tplc="5E2ADE26">
      <w:start w:val="1"/>
      <w:numFmt w:val="bullet"/>
      <w:pStyle w:val="Bodybullets1"/>
      <w:lvlText w:val=""/>
      <w:lvlJc w:val="left"/>
      <w:pPr>
        <w:ind w:left="360" w:hanging="360"/>
      </w:pPr>
      <w:rPr>
        <w:rFonts w:ascii="Symbol" w:hAnsi="Symbol" w:hint="default"/>
      </w:rPr>
    </w:lvl>
    <w:lvl w:ilvl="1" w:tplc="2B9EA1AC">
      <w:start w:val="1"/>
      <w:numFmt w:val="bullet"/>
      <w:pStyle w:val="Bodybullets2"/>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F112ABD"/>
    <w:multiLevelType w:val="hybridMultilevel"/>
    <w:tmpl w:val="88E41D02"/>
    <w:lvl w:ilvl="0" w:tplc="0C090003">
      <w:start w:val="1"/>
      <w:numFmt w:val="bullet"/>
      <w:lvlText w:val="o"/>
      <w:lvlJc w:val="left"/>
      <w:pPr>
        <w:ind w:left="644" w:hanging="360"/>
      </w:pPr>
      <w:rPr>
        <w:rFonts w:ascii="Courier New" w:hAnsi="Courier New" w:cs="Courier New" w:hint="default"/>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46F56B41"/>
    <w:multiLevelType w:val="hybridMultilevel"/>
    <w:tmpl w:val="65D075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7C517B5"/>
    <w:multiLevelType w:val="hybridMultilevel"/>
    <w:tmpl w:val="4BE88C04"/>
    <w:lvl w:ilvl="0" w:tplc="9C9A3AA6">
      <w:start w:val="1"/>
      <w:numFmt w:val="bullet"/>
      <w:lvlText w:val=""/>
      <w:lvlJc w:val="left"/>
      <w:pPr>
        <w:ind w:left="-567" w:firstLine="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9" w15:restartNumberingAfterBreak="0">
    <w:nsid w:val="5E98275C"/>
    <w:multiLevelType w:val="multilevel"/>
    <w:tmpl w:val="0409001D"/>
    <w:styleLink w:val="Style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4137C17"/>
    <w:multiLevelType w:val="hybridMultilevel"/>
    <w:tmpl w:val="8686285C"/>
    <w:lvl w:ilvl="0" w:tplc="9C9A3AA6">
      <w:start w:val="1"/>
      <w:numFmt w:val="bullet"/>
      <w:lvlText w:val=""/>
      <w:lvlJc w:val="left"/>
      <w:pPr>
        <w:ind w:left="-207"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1" w15:restartNumberingAfterBreak="0">
    <w:nsid w:val="653D2439"/>
    <w:multiLevelType w:val="hybridMultilevel"/>
    <w:tmpl w:val="1C44B342"/>
    <w:lvl w:ilvl="0" w:tplc="7A8E349A">
      <w:start w:val="1"/>
      <w:numFmt w:val="decimal"/>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22" w15:restartNumberingAfterBreak="0">
    <w:nsid w:val="77025723"/>
    <w:multiLevelType w:val="hybridMultilevel"/>
    <w:tmpl w:val="21B46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6C0FEA"/>
    <w:multiLevelType w:val="hybridMultilevel"/>
    <w:tmpl w:val="89620F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CF460CD"/>
    <w:multiLevelType w:val="hybridMultilevel"/>
    <w:tmpl w:val="62024058"/>
    <w:lvl w:ilvl="0" w:tplc="E0EEAD08">
      <w:start w:val="1"/>
      <w:numFmt w:val="decimal"/>
      <w:pStyle w:val="Instructionsbulletpoint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482579597">
    <w:abstractNumId w:val="0"/>
  </w:num>
  <w:num w:numId="2" w16cid:durableId="690304329">
    <w:abstractNumId w:val="1"/>
  </w:num>
  <w:num w:numId="3" w16cid:durableId="2016767334">
    <w:abstractNumId w:val="2"/>
  </w:num>
  <w:num w:numId="4" w16cid:durableId="366370356">
    <w:abstractNumId w:val="3"/>
  </w:num>
  <w:num w:numId="5" w16cid:durableId="1326590538">
    <w:abstractNumId w:val="8"/>
  </w:num>
  <w:num w:numId="6" w16cid:durableId="488330960">
    <w:abstractNumId w:val="4"/>
  </w:num>
  <w:num w:numId="7" w16cid:durableId="432625633">
    <w:abstractNumId w:val="5"/>
  </w:num>
  <w:num w:numId="8" w16cid:durableId="671445432">
    <w:abstractNumId w:val="6"/>
  </w:num>
  <w:num w:numId="9" w16cid:durableId="1200586031">
    <w:abstractNumId w:val="7"/>
  </w:num>
  <w:num w:numId="10" w16cid:durableId="689061962">
    <w:abstractNumId w:val="9"/>
  </w:num>
  <w:num w:numId="11" w16cid:durableId="2082286211">
    <w:abstractNumId w:val="18"/>
  </w:num>
  <w:num w:numId="12" w16cid:durableId="801118162">
    <w:abstractNumId w:val="20"/>
  </w:num>
  <w:num w:numId="13" w16cid:durableId="263390386">
    <w:abstractNumId w:val="11"/>
  </w:num>
  <w:num w:numId="14" w16cid:durableId="1463034932">
    <w:abstractNumId w:val="19"/>
  </w:num>
  <w:num w:numId="15" w16cid:durableId="325864104">
    <w:abstractNumId w:val="14"/>
  </w:num>
  <w:num w:numId="16" w16cid:durableId="421533478">
    <w:abstractNumId w:val="22"/>
  </w:num>
  <w:num w:numId="17" w16cid:durableId="373123434">
    <w:abstractNumId w:val="15"/>
  </w:num>
  <w:num w:numId="18" w16cid:durableId="467432352">
    <w:abstractNumId w:val="23"/>
  </w:num>
  <w:num w:numId="19" w16cid:durableId="247808220">
    <w:abstractNumId w:val="24"/>
  </w:num>
  <w:num w:numId="20" w16cid:durableId="1179808975">
    <w:abstractNumId w:val="21"/>
  </w:num>
  <w:num w:numId="21" w16cid:durableId="332143284">
    <w:abstractNumId w:val="17"/>
  </w:num>
  <w:num w:numId="22" w16cid:durableId="215823955">
    <w:abstractNumId w:val="16"/>
  </w:num>
  <w:num w:numId="23" w16cid:durableId="1157384542">
    <w:abstractNumId w:val="12"/>
  </w:num>
  <w:num w:numId="24" w16cid:durableId="1852647848">
    <w:abstractNumId w:val="13"/>
  </w:num>
  <w:num w:numId="25" w16cid:durableId="6548390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A95"/>
    <w:rsid w:val="000008FA"/>
    <w:rsid w:val="0000241F"/>
    <w:rsid w:val="000174E9"/>
    <w:rsid w:val="000317B3"/>
    <w:rsid w:val="0003262B"/>
    <w:rsid w:val="00032C2E"/>
    <w:rsid w:val="00041268"/>
    <w:rsid w:val="000425C0"/>
    <w:rsid w:val="00043B61"/>
    <w:rsid w:val="0004653E"/>
    <w:rsid w:val="000532EE"/>
    <w:rsid w:val="00056999"/>
    <w:rsid w:val="0006505B"/>
    <w:rsid w:val="000830BD"/>
    <w:rsid w:val="000832F6"/>
    <w:rsid w:val="00083DF0"/>
    <w:rsid w:val="000A1410"/>
    <w:rsid w:val="000A207F"/>
    <w:rsid w:val="000A4A86"/>
    <w:rsid w:val="000A7129"/>
    <w:rsid w:val="000B0DDD"/>
    <w:rsid w:val="000B0ED0"/>
    <w:rsid w:val="000B1892"/>
    <w:rsid w:val="000B1C5C"/>
    <w:rsid w:val="000B430F"/>
    <w:rsid w:val="000B4ADD"/>
    <w:rsid w:val="000B539C"/>
    <w:rsid w:val="000C05D2"/>
    <w:rsid w:val="000D117C"/>
    <w:rsid w:val="000D6028"/>
    <w:rsid w:val="000E0381"/>
    <w:rsid w:val="000F327B"/>
    <w:rsid w:val="000F5992"/>
    <w:rsid w:val="00110A59"/>
    <w:rsid w:val="00114274"/>
    <w:rsid w:val="0012095E"/>
    <w:rsid w:val="001224FC"/>
    <w:rsid w:val="00123327"/>
    <w:rsid w:val="001277A0"/>
    <w:rsid w:val="0013199E"/>
    <w:rsid w:val="00135AEB"/>
    <w:rsid w:val="00135BBB"/>
    <w:rsid w:val="0014085D"/>
    <w:rsid w:val="001425C1"/>
    <w:rsid w:val="001444E5"/>
    <w:rsid w:val="00146E08"/>
    <w:rsid w:val="00150964"/>
    <w:rsid w:val="00150A46"/>
    <w:rsid w:val="00157719"/>
    <w:rsid w:val="00167C9C"/>
    <w:rsid w:val="00171C97"/>
    <w:rsid w:val="0018746D"/>
    <w:rsid w:val="00187B5A"/>
    <w:rsid w:val="00195614"/>
    <w:rsid w:val="00195ECC"/>
    <w:rsid w:val="001A0223"/>
    <w:rsid w:val="001A21F1"/>
    <w:rsid w:val="001A4B1B"/>
    <w:rsid w:val="001B630E"/>
    <w:rsid w:val="001D476A"/>
    <w:rsid w:val="001E25E5"/>
    <w:rsid w:val="001E7F37"/>
    <w:rsid w:val="001F3C30"/>
    <w:rsid w:val="001F4F68"/>
    <w:rsid w:val="001F58C2"/>
    <w:rsid w:val="001F7D22"/>
    <w:rsid w:val="0020080B"/>
    <w:rsid w:val="00202E34"/>
    <w:rsid w:val="00205242"/>
    <w:rsid w:val="00216AE2"/>
    <w:rsid w:val="00217CDD"/>
    <w:rsid w:val="00221CFE"/>
    <w:rsid w:val="00224099"/>
    <w:rsid w:val="00230276"/>
    <w:rsid w:val="00230C94"/>
    <w:rsid w:val="00231414"/>
    <w:rsid w:val="0024066E"/>
    <w:rsid w:val="00240E78"/>
    <w:rsid w:val="00242D39"/>
    <w:rsid w:val="0024323E"/>
    <w:rsid w:val="00253DC6"/>
    <w:rsid w:val="00255F54"/>
    <w:rsid w:val="00261F07"/>
    <w:rsid w:val="00262CFF"/>
    <w:rsid w:val="00266BE9"/>
    <w:rsid w:val="00270954"/>
    <w:rsid w:val="00273063"/>
    <w:rsid w:val="00274A8B"/>
    <w:rsid w:val="0028209C"/>
    <w:rsid w:val="0028634C"/>
    <w:rsid w:val="00290375"/>
    <w:rsid w:val="0029465C"/>
    <w:rsid w:val="002B1B70"/>
    <w:rsid w:val="002B52CF"/>
    <w:rsid w:val="002B7F66"/>
    <w:rsid w:val="002C3A12"/>
    <w:rsid w:val="002D04F1"/>
    <w:rsid w:val="002D1AC4"/>
    <w:rsid w:val="002D1FA1"/>
    <w:rsid w:val="002E692A"/>
    <w:rsid w:val="002F0C48"/>
    <w:rsid w:val="002F0C76"/>
    <w:rsid w:val="002F1DD8"/>
    <w:rsid w:val="0030488B"/>
    <w:rsid w:val="00307DAF"/>
    <w:rsid w:val="003108F4"/>
    <w:rsid w:val="003121B5"/>
    <w:rsid w:val="003139C3"/>
    <w:rsid w:val="0031688A"/>
    <w:rsid w:val="00330A88"/>
    <w:rsid w:val="003547CF"/>
    <w:rsid w:val="00354D6D"/>
    <w:rsid w:val="00355CF4"/>
    <w:rsid w:val="003601BE"/>
    <w:rsid w:val="00364104"/>
    <w:rsid w:val="003656F2"/>
    <w:rsid w:val="003710A7"/>
    <w:rsid w:val="00372441"/>
    <w:rsid w:val="003871AE"/>
    <w:rsid w:val="00387B7B"/>
    <w:rsid w:val="0039059E"/>
    <w:rsid w:val="003A2430"/>
    <w:rsid w:val="003A3770"/>
    <w:rsid w:val="003B099D"/>
    <w:rsid w:val="003B6764"/>
    <w:rsid w:val="003B74C5"/>
    <w:rsid w:val="003C61BB"/>
    <w:rsid w:val="003C7769"/>
    <w:rsid w:val="003C7CF0"/>
    <w:rsid w:val="003D6952"/>
    <w:rsid w:val="003E11F1"/>
    <w:rsid w:val="003E3958"/>
    <w:rsid w:val="003F5F32"/>
    <w:rsid w:val="00400CD6"/>
    <w:rsid w:val="00407F6B"/>
    <w:rsid w:val="00412489"/>
    <w:rsid w:val="00414B0F"/>
    <w:rsid w:val="00425E1E"/>
    <w:rsid w:val="00435F01"/>
    <w:rsid w:val="00437348"/>
    <w:rsid w:val="00445C65"/>
    <w:rsid w:val="00452628"/>
    <w:rsid w:val="004709CF"/>
    <w:rsid w:val="00471059"/>
    <w:rsid w:val="00475D40"/>
    <w:rsid w:val="00477886"/>
    <w:rsid w:val="00481B88"/>
    <w:rsid w:val="004A1268"/>
    <w:rsid w:val="004A2773"/>
    <w:rsid w:val="004A389B"/>
    <w:rsid w:val="004B1A65"/>
    <w:rsid w:val="004C526B"/>
    <w:rsid w:val="004C6EAF"/>
    <w:rsid w:val="004E228D"/>
    <w:rsid w:val="004F1BF3"/>
    <w:rsid w:val="004F6F63"/>
    <w:rsid w:val="004F71C1"/>
    <w:rsid w:val="00500C45"/>
    <w:rsid w:val="005049F2"/>
    <w:rsid w:val="00504D19"/>
    <w:rsid w:val="005050C9"/>
    <w:rsid w:val="00522484"/>
    <w:rsid w:val="00526A89"/>
    <w:rsid w:val="00526B48"/>
    <w:rsid w:val="00526E32"/>
    <w:rsid w:val="005313C2"/>
    <w:rsid w:val="00532651"/>
    <w:rsid w:val="005336EA"/>
    <w:rsid w:val="00552C2B"/>
    <w:rsid w:val="00554AEC"/>
    <w:rsid w:val="005554F7"/>
    <w:rsid w:val="00557E4A"/>
    <w:rsid w:val="005636B1"/>
    <w:rsid w:val="00565811"/>
    <w:rsid w:val="00567EA4"/>
    <w:rsid w:val="00570FEE"/>
    <w:rsid w:val="005731FB"/>
    <w:rsid w:val="005741A6"/>
    <w:rsid w:val="005742CD"/>
    <w:rsid w:val="005857AF"/>
    <w:rsid w:val="00590A18"/>
    <w:rsid w:val="005918CB"/>
    <w:rsid w:val="00593AAF"/>
    <w:rsid w:val="00593BB0"/>
    <w:rsid w:val="005A1E56"/>
    <w:rsid w:val="005A215C"/>
    <w:rsid w:val="005A2921"/>
    <w:rsid w:val="005A4B8E"/>
    <w:rsid w:val="005A79B8"/>
    <w:rsid w:val="005B4931"/>
    <w:rsid w:val="005C08E7"/>
    <w:rsid w:val="005C4425"/>
    <w:rsid w:val="005C50E9"/>
    <w:rsid w:val="005D1F7A"/>
    <w:rsid w:val="005E1697"/>
    <w:rsid w:val="005E43B5"/>
    <w:rsid w:val="005E4C4D"/>
    <w:rsid w:val="00614C50"/>
    <w:rsid w:val="0063636E"/>
    <w:rsid w:val="00637934"/>
    <w:rsid w:val="00637CDC"/>
    <w:rsid w:val="00641C2A"/>
    <w:rsid w:val="00662186"/>
    <w:rsid w:val="00666D8C"/>
    <w:rsid w:val="00667848"/>
    <w:rsid w:val="00674891"/>
    <w:rsid w:val="00675CED"/>
    <w:rsid w:val="0068709B"/>
    <w:rsid w:val="0068D825"/>
    <w:rsid w:val="006922D2"/>
    <w:rsid w:val="00692B93"/>
    <w:rsid w:val="00693C4D"/>
    <w:rsid w:val="00694FCA"/>
    <w:rsid w:val="006B5249"/>
    <w:rsid w:val="006B7526"/>
    <w:rsid w:val="006B7896"/>
    <w:rsid w:val="006C0AAF"/>
    <w:rsid w:val="006C11CC"/>
    <w:rsid w:val="006C19B0"/>
    <w:rsid w:val="006C5AD9"/>
    <w:rsid w:val="006D0C8F"/>
    <w:rsid w:val="006D52AA"/>
    <w:rsid w:val="006D55C6"/>
    <w:rsid w:val="006D5847"/>
    <w:rsid w:val="006E2BAF"/>
    <w:rsid w:val="006E33F7"/>
    <w:rsid w:val="006F3C30"/>
    <w:rsid w:val="006F5FA5"/>
    <w:rsid w:val="006F7B59"/>
    <w:rsid w:val="0070625A"/>
    <w:rsid w:val="007100BF"/>
    <w:rsid w:val="007102E1"/>
    <w:rsid w:val="007108B8"/>
    <w:rsid w:val="00714828"/>
    <w:rsid w:val="00714CC3"/>
    <w:rsid w:val="007306DB"/>
    <w:rsid w:val="00736FE2"/>
    <w:rsid w:val="00750AB0"/>
    <w:rsid w:val="00750D46"/>
    <w:rsid w:val="007528DF"/>
    <w:rsid w:val="0075383A"/>
    <w:rsid w:val="007606A8"/>
    <w:rsid w:val="007668E0"/>
    <w:rsid w:val="007721FC"/>
    <w:rsid w:val="0077755F"/>
    <w:rsid w:val="00782312"/>
    <w:rsid w:val="00793F18"/>
    <w:rsid w:val="007A2009"/>
    <w:rsid w:val="007B5F74"/>
    <w:rsid w:val="007D2600"/>
    <w:rsid w:val="007D5897"/>
    <w:rsid w:val="007D7A8A"/>
    <w:rsid w:val="007E2458"/>
    <w:rsid w:val="007E6CCC"/>
    <w:rsid w:val="007F7979"/>
    <w:rsid w:val="008051E2"/>
    <w:rsid w:val="00805F76"/>
    <w:rsid w:val="0080653A"/>
    <w:rsid w:val="00810D71"/>
    <w:rsid w:val="00812D25"/>
    <w:rsid w:val="00816A38"/>
    <w:rsid w:val="0082566D"/>
    <w:rsid w:val="00826787"/>
    <w:rsid w:val="00841A08"/>
    <w:rsid w:val="0085441A"/>
    <w:rsid w:val="00857F54"/>
    <w:rsid w:val="00862DC8"/>
    <w:rsid w:val="008677D2"/>
    <w:rsid w:val="00877AFE"/>
    <w:rsid w:val="008804AB"/>
    <w:rsid w:val="008819BE"/>
    <w:rsid w:val="00882286"/>
    <w:rsid w:val="00883963"/>
    <w:rsid w:val="008861E8"/>
    <w:rsid w:val="00887500"/>
    <w:rsid w:val="0088770B"/>
    <w:rsid w:val="00890FE9"/>
    <w:rsid w:val="00896651"/>
    <w:rsid w:val="008A117A"/>
    <w:rsid w:val="008A2095"/>
    <w:rsid w:val="008A43FB"/>
    <w:rsid w:val="008B0378"/>
    <w:rsid w:val="008B2B03"/>
    <w:rsid w:val="008D2384"/>
    <w:rsid w:val="008D7BA6"/>
    <w:rsid w:val="008E0263"/>
    <w:rsid w:val="008E4751"/>
    <w:rsid w:val="008F18A2"/>
    <w:rsid w:val="008F2CC0"/>
    <w:rsid w:val="008F37D4"/>
    <w:rsid w:val="00900C6B"/>
    <w:rsid w:val="00901478"/>
    <w:rsid w:val="00903CE4"/>
    <w:rsid w:val="00903DFA"/>
    <w:rsid w:val="00907174"/>
    <w:rsid w:val="0091155F"/>
    <w:rsid w:val="00912B88"/>
    <w:rsid w:val="00916407"/>
    <w:rsid w:val="00924938"/>
    <w:rsid w:val="009264B4"/>
    <w:rsid w:val="00930560"/>
    <w:rsid w:val="00935C95"/>
    <w:rsid w:val="00937731"/>
    <w:rsid w:val="00937C8A"/>
    <w:rsid w:val="009407C1"/>
    <w:rsid w:val="00943492"/>
    <w:rsid w:val="00945942"/>
    <w:rsid w:val="00947372"/>
    <w:rsid w:val="009622EC"/>
    <w:rsid w:val="009668A7"/>
    <w:rsid w:val="00966AFA"/>
    <w:rsid w:val="00971D9D"/>
    <w:rsid w:val="009743D6"/>
    <w:rsid w:val="00976C94"/>
    <w:rsid w:val="009773AF"/>
    <w:rsid w:val="0098281A"/>
    <w:rsid w:val="009952D9"/>
    <w:rsid w:val="009974D8"/>
    <w:rsid w:val="009B6616"/>
    <w:rsid w:val="009B6DF6"/>
    <w:rsid w:val="009C23ED"/>
    <w:rsid w:val="009C2718"/>
    <w:rsid w:val="009C2AB2"/>
    <w:rsid w:val="009C38F7"/>
    <w:rsid w:val="009C52B3"/>
    <w:rsid w:val="009C78D3"/>
    <w:rsid w:val="009D2E4B"/>
    <w:rsid w:val="009E2BF4"/>
    <w:rsid w:val="009E3CB4"/>
    <w:rsid w:val="00A02DE1"/>
    <w:rsid w:val="00A0306B"/>
    <w:rsid w:val="00A03BCB"/>
    <w:rsid w:val="00A11574"/>
    <w:rsid w:val="00A13360"/>
    <w:rsid w:val="00A148F3"/>
    <w:rsid w:val="00A1678F"/>
    <w:rsid w:val="00A16BB5"/>
    <w:rsid w:val="00A16D34"/>
    <w:rsid w:val="00A17285"/>
    <w:rsid w:val="00A24884"/>
    <w:rsid w:val="00A3023E"/>
    <w:rsid w:val="00A31616"/>
    <w:rsid w:val="00A320D7"/>
    <w:rsid w:val="00A34A95"/>
    <w:rsid w:val="00A3593A"/>
    <w:rsid w:val="00A47BE8"/>
    <w:rsid w:val="00A51B6F"/>
    <w:rsid w:val="00A556BA"/>
    <w:rsid w:val="00A56C87"/>
    <w:rsid w:val="00A56CF5"/>
    <w:rsid w:val="00A625C5"/>
    <w:rsid w:val="00A64342"/>
    <w:rsid w:val="00A72126"/>
    <w:rsid w:val="00A73BD3"/>
    <w:rsid w:val="00A80657"/>
    <w:rsid w:val="00A847DD"/>
    <w:rsid w:val="00A92749"/>
    <w:rsid w:val="00AA0091"/>
    <w:rsid w:val="00AB49EF"/>
    <w:rsid w:val="00AB6FC6"/>
    <w:rsid w:val="00AD1DFE"/>
    <w:rsid w:val="00AD3B51"/>
    <w:rsid w:val="00AD510F"/>
    <w:rsid w:val="00AE28C1"/>
    <w:rsid w:val="00AE3A62"/>
    <w:rsid w:val="00AE463E"/>
    <w:rsid w:val="00AF1EB7"/>
    <w:rsid w:val="00AF352A"/>
    <w:rsid w:val="00AF6966"/>
    <w:rsid w:val="00B0514D"/>
    <w:rsid w:val="00B13E39"/>
    <w:rsid w:val="00B15D05"/>
    <w:rsid w:val="00B22D34"/>
    <w:rsid w:val="00B27A89"/>
    <w:rsid w:val="00B308D1"/>
    <w:rsid w:val="00B43CDA"/>
    <w:rsid w:val="00B45865"/>
    <w:rsid w:val="00B47118"/>
    <w:rsid w:val="00B54AAD"/>
    <w:rsid w:val="00B568B2"/>
    <w:rsid w:val="00B578A9"/>
    <w:rsid w:val="00B62971"/>
    <w:rsid w:val="00B6369D"/>
    <w:rsid w:val="00B64BE3"/>
    <w:rsid w:val="00B653DC"/>
    <w:rsid w:val="00B72306"/>
    <w:rsid w:val="00B80BAC"/>
    <w:rsid w:val="00B83B6A"/>
    <w:rsid w:val="00B856BD"/>
    <w:rsid w:val="00B930E0"/>
    <w:rsid w:val="00BA0A6D"/>
    <w:rsid w:val="00BA1BF6"/>
    <w:rsid w:val="00BA263A"/>
    <w:rsid w:val="00BB1308"/>
    <w:rsid w:val="00BB2821"/>
    <w:rsid w:val="00BB3F6D"/>
    <w:rsid w:val="00BB614F"/>
    <w:rsid w:val="00BB6C02"/>
    <w:rsid w:val="00BC1964"/>
    <w:rsid w:val="00BC46C8"/>
    <w:rsid w:val="00BD17E0"/>
    <w:rsid w:val="00BD5FDA"/>
    <w:rsid w:val="00BE01FE"/>
    <w:rsid w:val="00BE4B8E"/>
    <w:rsid w:val="00BE50FA"/>
    <w:rsid w:val="00BE68DE"/>
    <w:rsid w:val="00BF29E6"/>
    <w:rsid w:val="00BF5E8E"/>
    <w:rsid w:val="00C01878"/>
    <w:rsid w:val="00C01F0B"/>
    <w:rsid w:val="00C16D3C"/>
    <w:rsid w:val="00C249C9"/>
    <w:rsid w:val="00C25452"/>
    <w:rsid w:val="00C313B4"/>
    <w:rsid w:val="00C33D87"/>
    <w:rsid w:val="00C34F72"/>
    <w:rsid w:val="00C510BF"/>
    <w:rsid w:val="00C55D59"/>
    <w:rsid w:val="00C57929"/>
    <w:rsid w:val="00C60235"/>
    <w:rsid w:val="00C645F4"/>
    <w:rsid w:val="00C64834"/>
    <w:rsid w:val="00C64C30"/>
    <w:rsid w:val="00C85669"/>
    <w:rsid w:val="00C87948"/>
    <w:rsid w:val="00C9201D"/>
    <w:rsid w:val="00C92E4A"/>
    <w:rsid w:val="00C95696"/>
    <w:rsid w:val="00C966C7"/>
    <w:rsid w:val="00CA3559"/>
    <w:rsid w:val="00CA6CDB"/>
    <w:rsid w:val="00CB22F7"/>
    <w:rsid w:val="00CB7751"/>
    <w:rsid w:val="00CC0200"/>
    <w:rsid w:val="00CC1F02"/>
    <w:rsid w:val="00CC40E5"/>
    <w:rsid w:val="00CD1629"/>
    <w:rsid w:val="00CD5272"/>
    <w:rsid w:val="00CD7A0F"/>
    <w:rsid w:val="00CE3A2D"/>
    <w:rsid w:val="00CE5789"/>
    <w:rsid w:val="00CF5824"/>
    <w:rsid w:val="00D00C84"/>
    <w:rsid w:val="00D14E80"/>
    <w:rsid w:val="00D15E72"/>
    <w:rsid w:val="00D17709"/>
    <w:rsid w:val="00D259EC"/>
    <w:rsid w:val="00D2761B"/>
    <w:rsid w:val="00D3002F"/>
    <w:rsid w:val="00D312E7"/>
    <w:rsid w:val="00D31689"/>
    <w:rsid w:val="00D34D0B"/>
    <w:rsid w:val="00D44FD3"/>
    <w:rsid w:val="00D53266"/>
    <w:rsid w:val="00D57D05"/>
    <w:rsid w:val="00D6290D"/>
    <w:rsid w:val="00D6377A"/>
    <w:rsid w:val="00D6381B"/>
    <w:rsid w:val="00D67489"/>
    <w:rsid w:val="00D730F5"/>
    <w:rsid w:val="00D8206F"/>
    <w:rsid w:val="00D8388D"/>
    <w:rsid w:val="00D91370"/>
    <w:rsid w:val="00D92437"/>
    <w:rsid w:val="00D958B1"/>
    <w:rsid w:val="00D96E75"/>
    <w:rsid w:val="00DA137C"/>
    <w:rsid w:val="00DB20DB"/>
    <w:rsid w:val="00DD4C14"/>
    <w:rsid w:val="00DD6E39"/>
    <w:rsid w:val="00DE0CFB"/>
    <w:rsid w:val="00DE3A7A"/>
    <w:rsid w:val="00DE57D9"/>
    <w:rsid w:val="00DE607A"/>
    <w:rsid w:val="00DF17C6"/>
    <w:rsid w:val="00DF3047"/>
    <w:rsid w:val="00E00BA4"/>
    <w:rsid w:val="00E056EA"/>
    <w:rsid w:val="00E0589A"/>
    <w:rsid w:val="00E05F90"/>
    <w:rsid w:val="00E11706"/>
    <w:rsid w:val="00E122C1"/>
    <w:rsid w:val="00E13F63"/>
    <w:rsid w:val="00E14D3B"/>
    <w:rsid w:val="00E15DE9"/>
    <w:rsid w:val="00E34050"/>
    <w:rsid w:val="00E41EEE"/>
    <w:rsid w:val="00E63BA0"/>
    <w:rsid w:val="00E703F2"/>
    <w:rsid w:val="00E7137D"/>
    <w:rsid w:val="00E73F3F"/>
    <w:rsid w:val="00E80B9E"/>
    <w:rsid w:val="00E819F0"/>
    <w:rsid w:val="00E85317"/>
    <w:rsid w:val="00E90A84"/>
    <w:rsid w:val="00E96FDE"/>
    <w:rsid w:val="00EA2A72"/>
    <w:rsid w:val="00EA3FE9"/>
    <w:rsid w:val="00EA503E"/>
    <w:rsid w:val="00EB09B5"/>
    <w:rsid w:val="00EB3461"/>
    <w:rsid w:val="00EB3C6E"/>
    <w:rsid w:val="00EB4096"/>
    <w:rsid w:val="00EC48D8"/>
    <w:rsid w:val="00EC5FC2"/>
    <w:rsid w:val="00EC727A"/>
    <w:rsid w:val="00ED59DB"/>
    <w:rsid w:val="00ED6310"/>
    <w:rsid w:val="00EE29C1"/>
    <w:rsid w:val="00EF0F79"/>
    <w:rsid w:val="00EF1440"/>
    <w:rsid w:val="00EF7D6A"/>
    <w:rsid w:val="00F10179"/>
    <w:rsid w:val="00F10F92"/>
    <w:rsid w:val="00F119D3"/>
    <w:rsid w:val="00F22004"/>
    <w:rsid w:val="00F231A4"/>
    <w:rsid w:val="00F326D8"/>
    <w:rsid w:val="00F35D5F"/>
    <w:rsid w:val="00F3607E"/>
    <w:rsid w:val="00F42B6C"/>
    <w:rsid w:val="00F43F87"/>
    <w:rsid w:val="00F448D2"/>
    <w:rsid w:val="00F47107"/>
    <w:rsid w:val="00F5675A"/>
    <w:rsid w:val="00F57EB8"/>
    <w:rsid w:val="00F65231"/>
    <w:rsid w:val="00F65B17"/>
    <w:rsid w:val="00F66E81"/>
    <w:rsid w:val="00F70730"/>
    <w:rsid w:val="00F714EE"/>
    <w:rsid w:val="00F72677"/>
    <w:rsid w:val="00F73168"/>
    <w:rsid w:val="00F83CDB"/>
    <w:rsid w:val="00F8480D"/>
    <w:rsid w:val="00F84C4D"/>
    <w:rsid w:val="00F9049B"/>
    <w:rsid w:val="00F93443"/>
    <w:rsid w:val="00F93B48"/>
    <w:rsid w:val="00F96FFE"/>
    <w:rsid w:val="00FA0296"/>
    <w:rsid w:val="00FA28C1"/>
    <w:rsid w:val="00FA37AD"/>
    <w:rsid w:val="00FA4EFF"/>
    <w:rsid w:val="00FA5EAC"/>
    <w:rsid w:val="00FB4D1B"/>
    <w:rsid w:val="00FB6D53"/>
    <w:rsid w:val="00FC7D49"/>
    <w:rsid w:val="00FD0CCD"/>
    <w:rsid w:val="00FE3D84"/>
    <w:rsid w:val="00FE64BD"/>
    <w:rsid w:val="05C3A675"/>
    <w:rsid w:val="05F861C0"/>
    <w:rsid w:val="06E0D391"/>
    <w:rsid w:val="08F03F84"/>
    <w:rsid w:val="090B2D35"/>
    <w:rsid w:val="0E160F5B"/>
    <w:rsid w:val="1156B2E3"/>
    <w:rsid w:val="125A9B6D"/>
    <w:rsid w:val="135405AA"/>
    <w:rsid w:val="14D9C56F"/>
    <w:rsid w:val="14F23EB0"/>
    <w:rsid w:val="151F1A63"/>
    <w:rsid w:val="19394193"/>
    <w:rsid w:val="1E21CF64"/>
    <w:rsid w:val="1EA4E62C"/>
    <w:rsid w:val="219C2059"/>
    <w:rsid w:val="222E2D93"/>
    <w:rsid w:val="22990AB4"/>
    <w:rsid w:val="23669FDD"/>
    <w:rsid w:val="24CB8AE7"/>
    <w:rsid w:val="2506AB7F"/>
    <w:rsid w:val="25FE9C3E"/>
    <w:rsid w:val="291AC444"/>
    <w:rsid w:val="2AE9C228"/>
    <w:rsid w:val="3079EFE3"/>
    <w:rsid w:val="340ECAF1"/>
    <w:rsid w:val="358AD325"/>
    <w:rsid w:val="3A5C8E2E"/>
    <w:rsid w:val="3C9DC7C3"/>
    <w:rsid w:val="41EFFE46"/>
    <w:rsid w:val="42C912AD"/>
    <w:rsid w:val="443CA1FF"/>
    <w:rsid w:val="44B83861"/>
    <w:rsid w:val="455A701C"/>
    <w:rsid w:val="4648D279"/>
    <w:rsid w:val="487D31D0"/>
    <w:rsid w:val="499C7C91"/>
    <w:rsid w:val="4E3D6E47"/>
    <w:rsid w:val="4FD93EA8"/>
    <w:rsid w:val="531E31D5"/>
    <w:rsid w:val="556D97C7"/>
    <w:rsid w:val="567CED7E"/>
    <w:rsid w:val="575115F5"/>
    <w:rsid w:val="575AB28F"/>
    <w:rsid w:val="58B80A24"/>
    <w:rsid w:val="5D16C21D"/>
    <w:rsid w:val="5DEA06A5"/>
    <w:rsid w:val="5E64B293"/>
    <w:rsid w:val="5F2D6991"/>
    <w:rsid w:val="613CA0F4"/>
    <w:rsid w:val="625BF7F4"/>
    <w:rsid w:val="661F4CFC"/>
    <w:rsid w:val="69D5C3D4"/>
    <w:rsid w:val="6D300F73"/>
    <w:rsid w:val="6DB5D27B"/>
    <w:rsid w:val="7132A35F"/>
    <w:rsid w:val="72ACFDD2"/>
    <w:rsid w:val="73D1A4C0"/>
    <w:rsid w:val="73FCB148"/>
    <w:rsid w:val="74FC1F85"/>
    <w:rsid w:val="7526F1DF"/>
    <w:rsid w:val="772A1425"/>
    <w:rsid w:val="775BD7F5"/>
    <w:rsid w:val="78365768"/>
    <w:rsid w:val="7AAA5DF6"/>
    <w:rsid w:val="7C6AA7D6"/>
    <w:rsid w:val="7F7D73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225CC"/>
  <w14:defaultImageDpi w14:val="32767"/>
  <w15:docId w15:val="{40A6A6FD-C193-4A25-BC71-A5066711B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F58C2"/>
    <w:rPr>
      <w:sz w:val="24"/>
      <w:szCs w:val="24"/>
      <w:lang w:val="en-GB" w:eastAsia="en-US"/>
    </w:rPr>
  </w:style>
  <w:style w:type="paragraph" w:styleId="Heading1">
    <w:name w:val="heading 1"/>
    <w:basedOn w:val="Normal"/>
    <w:next w:val="Normal"/>
    <w:link w:val="Heading1Char"/>
    <w:uiPriority w:val="9"/>
    <w:qFormat/>
    <w:rsid w:val="00BA0A6D"/>
    <w:pPr>
      <w:keepNext/>
      <w:keepLines/>
      <w:spacing w:after="360" w:line="600" w:lineRule="exact"/>
      <w:outlineLvl w:val="0"/>
    </w:pPr>
    <w:rPr>
      <w:rFonts w:ascii="Work Sans SemiBold" w:eastAsia="Yu Gothic Light" w:hAnsi="Work Sans SemiBold"/>
      <w:b/>
      <w:bCs/>
      <w:sz w:val="48"/>
      <w:szCs w:val="32"/>
    </w:rPr>
  </w:style>
  <w:style w:type="paragraph" w:styleId="Heading2">
    <w:name w:val="heading 2"/>
    <w:basedOn w:val="Normal"/>
    <w:next w:val="Normal"/>
    <w:link w:val="Heading2Char"/>
    <w:uiPriority w:val="9"/>
    <w:unhideWhenUsed/>
    <w:qFormat/>
    <w:rsid w:val="00B22D34"/>
    <w:pPr>
      <w:keepNext/>
      <w:keepLines/>
      <w:spacing w:before="280" w:after="200" w:line="300" w:lineRule="exact"/>
      <w:outlineLvl w:val="1"/>
    </w:pPr>
    <w:rPr>
      <w:rFonts w:ascii="Work Sans SemiBold" w:eastAsia="Yu Gothic Light" w:hAnsi="Work Sans SemiBold"/>
      <w:b/>
      <w:bCs/>
      <w:sz w:val="26"/>
      <w:szCs w:val="32"/>
    </w:rPr>
  </w:style>
  <w:style w:type="paragraph" w:styleId="Heading3">
    <w:name w:val="heading 3"/>
    <w:basedOn w:val="Normal"/>
    <w:next w:val="Normal"/>
    <w:link w:val="Heading3Char"/>
    <w:autoRedefine/>
    <w:uiPriority w:val="9"/>
    <w:unhideWhenUsed/>
    <w:qFormat/>
    <w:rsid w:val="00B22D34"/>
    <w:pPr>
      <w:keepNext/>
      <w:keepLines/>
      <w:spacing w:before="280" w:after="200" w:line="280" w:lineRule="exact"/>
      <w:outlineLvl w:val="2"/>
    </w:pPr>
    <w:rPr>
      <w:rFonts w:ascii="Work Sans SemiBold" w:eastAsia="Yu Gothic Light" w:hAnsi="Work Sans SemiBold"/>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A0A6D"/>
    <w:rPr>
      <w:rFonts w:ascii="Work Sans SemiBold" w:eastAsia="Yu Gothic Light" w:hAnsi="Work Sans SemiBold"/>
      <w:b/>
      <w:bCs/>
      <w:sz w:val="48"/>
      <w:szCs w:val="32"/>
      <w:lang w:val="en-GB" w:eastAsia="en-US"/>
    </w:rPr>
  </w:style>
  <w:style w:type="paragraph" w:styleId="NoSpacing">
    <w:name w:val="No Spacing"/>
    <w:uiPriority w:val="1"/>
    <w:qFormat/>
    <w:rsid w:val="00EF7D6A"/>
    <w:rPr>
      <w:sz w:val="24"/>
      <w:szCs w:val="24"/>
      <w:lang w:val="en-GB" w:eastAsia="en-US"/>
    </w:rPr>
  </w:style>
  <w:style w:type="character" w:customStyle="1" w:styleId="Heading3Char">
    <w:name w:val="Heading 3 Char"/>
    <w:link w:val="Heading3"/>
    <w:uiPriority w:val="9"/>
    <w:rsid w:val="00B22D34"/>
    <w:rPr>
      <w:rFonts w:ascii="Work Sans SemiBold" w:eastAsia="Yu Gothic Light" w:hAnsi="Work Sans SemiBold"/>
      <w:b/>
      <w:bCs/>
      <w:i/>
      <w:sz w:val="24"/>
      <w:szCs w:val="24"/>
      <w:lang w:val="en-GB" w:eastAsia="en-US"/>
    </w:rPr>
  </w:style>
  <w:style w:type="paragraph" w:customStyle="1" w:styleId="Introcopy">
    <w:name w:val="Intro copy"/>
    <w:basedOn w:val="Normal"/>
    <w:autoRedefine/>
    <w:qFormat/>
    <w:rsid w:val="00CC40E5"/>
    <w:pPr>
      <w:spacing w:after="240" w:line="340" w:lineRule="exact"/>
    </w:pPr>
    <w:rPr>
      <w:rFonts w:ascii="Karla" w:hAnsi="Karla"/>
    </w:rPr>
  </w:style>
  <w:style w:type="character" w:styleId="PageNumber">
    <w:name w:val="page number"/>
    <w:basedOn w:val="DefaultParagraphFont"/>
    <w:uiPriority w:val="99"/>
    <w:semiHidden/>
    <w:unhideWhenUsed/>
    <w:rsid w:val="00BE01FE"/>
  </w:style>
  <w:style w:type="table" w:styleId="TableGrid">
    <w:name w:val="Table Grid"/>
    <w:basedOn w:val="TableNormal"/>
    <w:uiPriority w:val="39"/>
    <w:rsid w:val="000B4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5992"/>
    <w:rPr>
      <w:rFonts w:ascii="Times New Roman" w:hAnsi="Times New Roman"/>
      <w:sz w:val="18"/>
      <w:szCs w:val="18"/>
    </w:rPr>
  </w:style>
  <w:style w:type="character" w:customStyle="1" w:styleId="BalloonTextChar">
    <w:name w:val="Balloon Text Char"/>
    <w:link w:val="BalloonText"/>
    <w:uiPriority w:val="99"/>
    <w:semiHidden/>
    <w:rsid w:val="000F5992"/>
    <w:rPr>
      <w:rFonts w:ascii="Times New Roman" w:hAnsi="Times New Roman" w:cs="Times New Roman"/>
      <w:sz w:val="18"/>
      <w:szCs w:val="18"/>
    </w:rPr>
  </w:style>
  <w:style w:type="character" w:styleId="Hyperlink">
    <w:name w:val="Hyperlink"/>
    <w:uiPriority w:val="99"/>
    <w:unhideWhenUsed/>
    <w:rsid w:val="001277A0"/>
    <w:rPr>
      <w:color w:val="0563C1"/>
      <w:u w:val="single"/>
    </w:rPr>
  </w:style>
  <w:style w:type="character" w:customStyle="1" w:styleId="UnresolvedMention1">
    <w:name w:val="Unresolved Mention1"/>
    <w:uiPriority w:val="99"/>
    <w:rsid w:val="001277A0"/>
    <w:rPr>
      <w:color w:val="605E5C"/>
      <w:shd w:val="clear" w:color="auto" w:fill="E1DFDD"/>
    </w:rPr>
  </w:style>
  <w:style w:type="character" w:styleId="FollowedHyperlink">
    <w:name w:val="FollowedHyperlink"/>
    <w:uiPriority w:val="99"/>
    <w:semiHidden/>
    <w:unhideWhenUsed/>
    <w:rsid w:val="001277A0"/>
    <w:rPr>
      <w:color w:val="954F72"/>
      <w:u w:val="single"/>
    </w:rPr>
  </w:style>
  <w:style w:type="paragraph" w:customStyle="1" w:styleId="FurtherInfoHeader">
    <w:name w:val="Further Info Header"/>
    <w:basedOn w:val="Normal"/>
    <w:rsid w:val="00805F76"/>
    <w:pPr>
      <w:spacing w:before="120" w:after="120" w:line="360" w:lineRule="auto"/>
    </w:pPr>
    <w:rPr>
      <w:rFonts w:ascii="Karla" w:hAnsi="Karla"/>
      <w:b/>
      <w:sz w:val="22"/>
      <w:szCs w:val="25"/>
      <w:lang w:val="en-AU"/>
    </w:rPr>
  </w:style>
  <w:style w:type="character" w:customStyle="1" w:styleId="Heading2Char">
    <w:name w:val="Heading 2 Char"/>
    <w:link w:val="Heading2"/>
    <w:uiPriority w:val="9"/>
    <w:rsid w:val="00B22D34"/>
    <w:rPr>
      <w:rFonts w:ascii="Work Sans SemiBold" w:eastAsia="Yu Gothic Light" w:hAnsi="Work Sans SemiBold"/>
      <w:b/>
      <w:bCs/>
      <w:sz w:val="26"/>
      <w:szCs w:val="32"/>
      <w:lang w:val="en-GB" w:eastAsia="en-US"/>
    </w:rPr>
  </w:style>
  <w:style w:type="paragraph" w:customStyle="1" w:styleId="Disclaimer">
    <w:name w:val="Disclaimer"/>
    <w:basedOn w:val="Normal"/>
    <w:autoRedefine/>
    <w:qFormat/>
    <w:rsid w:val="00BA0A6D"/>
    <w:pPr>
      <w:spacing w:after="360"/>
    </w:pPr>
    <w:rPr>
      <w:rFonts w:ascii="Karla" w:hAnsi="Karla"/>
      <w:i/>
      <w:sz w:val="21"/>
    </w:rPr>
  </w:style>
  <w:style w:type="numbering" w:customStyle="1" w:styleId="Style1">
    <w:name w:val="Style1"/>
    <w:basedOn w:val="NoList"/>
    <w:uiPriority w:val="99"/>
    <w:rsid w:val="00114274"/>
    <w:pPr>
      <w:numPr>
        <w:numId w:val="14"/>
      </w:numPr>
    </w:pPr>
  </w:style>
  <w:style w:type="paragraph" w:styleId="ListParagraph">
    <w:name w:val="List Paragraph"/>
    <w:basedOn w:val="Normal"/>
    <w:uiPriority w:val="34"/>
    <w:rsid w:val="003A3770"/>
    <w:pPr>
      <w:ind w:left="720"/>
      <w:contextualSpacing/>
    </w:pPr>
  </w:style>
  <w:style w:type="numbering" w:customStyle="1" w:styleId="BulletList">
    <w:name w:val="Bullet List"/>
    <w:basedOn w:val="NoList"/>
    <w:uiPriority w:val="99"/>
    <w:rsid w:val="003A3770"/>
    <w:pPr>
      <w:numPr>
        <w:numId w:val="15"/>
      </w:numPr>
    </w:pPr>
  </w:style>
  <w:style w:type="paragraph" w:styleId="ListBullet">
    <w:name w:val="List Bullet"/>
    <w:basedOn w:val="Normal"/>
    <w:uiPriority w:val="99"/>
    <w:unhideWhenUsed/>
    <w:rsid w:val="00FA0296"/>
    <w:pPr>
      <w:numPr>
        <w:numId w:val="10"/>
      </w:numPr>
      <w:spacing w:before="240" w:after="240" w:line="440" w:lineRule="exact"/>
      <w:contextualSpacing/>
    </w:pPr>
    <w:rPr>
      <w:rFonts w:ascii="Karla" w:hAnsi="Karla"/>
      <w:sz w:val="25"/>
      <w:szCs w:val="25"/>
      <w:lang w:val="en-AU"/>
    </w:rPr>
  </w:style>
  <w:style w:type="paragraph" w:styleId="Footer">
    <w:name w:val="footer"/>
    <w:basedOn w:val="Normal"/>
    <w:link w:val="FooterChar"/>
    <w:uiPriority w:val="99"/>
    <w:unhideWhenUsed/>
    <w:rsid w:val="00205242"/>
    <w:pPr>
      <w:tabs>
        <w:tab w:val="center" w:pos="4680"/>
        <w:tab w:val="right" w:pos="9360"/>
      </w:tabs>
    </w:pPr>
    <w:rPr>
      <w:rFonts w:ascii="Karla" w:hAnsi="Karla"/>
      <w:sz w:val="18"/>
    </w:rPr>
  </w:style>
  <w:style w:type="character" w:customStyle="1" w:styleId="FooterChar">
    <w:name w:val="Footer Char"/>
    <w:link w:val="Footer"/>
    <w:uiPriority w:val="99"/>
    <w:rsid w:val="00205242"/>
    <w:rPr>
      <w:rFonts w:ascii="Karla" w:hAnsi="Karla"/>
      <w:sz w:val="18"/>
      <w:szCs w:val="24"/>
      <w:lang w:val="en-GB" w:eastAsia="en-US"/>
    </w:rPr>
  </w:style>
  <w:style w:type="paragraph" w:styleId="Header">
    <w:name w:val="header"/>
    <w:basedOn w:val="Normal"/>
    <w:link w:val="HeaderChar"/>
    <w:uiPriority w:val="99"/>
    <w:unhideWhenUsed/>
    <w:rsid w:val="00BA0A6D"/>
    <w:pPr>
      <w:tabs>
        <w:tab w:val="center" w:pos="4680"/>
        <w:tab w:val="right" w:pos="9360"/>
      </w:tabs>
      <w:spacing w:before="240"/>
    </w:pPr>
    <w:rPr>
      <w:rFonts w:ascii="Karla" w:hAnsi="Karla"/>
      <w:bCs/>
      <w:sz w:val="20"/>
    </w:rPr>
  </w:style>
  <w:style w:type="character" w:customStyle="1" w:styleId="HeaderChar">
    <w:name w:val="Header Char"/>
    <w:link w:val="Header"/>
    <w:uiPriority w:val="99"/>
    <w:rsid w:val="00BA0A6D"/>
    <w:rPr>
      <w:rFonts w:ascii="Karla" w:hAnsi="Karla"/>
      <w:bCs/>
      <w:szCs w:val="24"/>
      <w:lang w:val="en-GB" w:eastAsia="en-US"/>
    </w:rPr>
  </w:style>
  <w:style w:type="paragraph" w:customStyle="1" w:styleId="Bodycopy">
    <w:name w:val="Body copy"/>
    <w:basedOn w:val="Normal"/>
    <w:autoRedefine/>
    <w:qFormat/>
    <w:rsid w:val="00750AB0"/>
    <w:rPr>
      <w:rFonts w:ascii="Karla" w:hAnsi="Karla"/>
      <w:noProof/>
      <w:sz w:val="21"/>
      <w:szCs w:val="21"/>
    </w:rPr>
  </w:style>
  <w:style w:type="paragraph" w:customStyle="1" w:styleId="Bodybullets1">
    <w:name w:val="Body bullets 1"/>
    <w:basedOn w:val="Bodycopy"/>
    <w:autoRedefine/>
    <w:qFormat/>
    <w:rsid w:val="00AB6FC6"/>
    <w:pPr>
      <w:numPr>
        <w:numId w:val="17"/>
      </w:numPr>
      <w:spacing w:after="80"/>
    </w:pPr>
  </w:style>
  <w:style w:type="paragraph" w:customStyle="1" w:styleId="Bodybullets2">
    <w:name w:val="Body bullets 2"/>
    <w:basedOn w:val="Bodybullets1"/>
    <w:autoRedefine/>
    <w:qFormat/>
    <w:rsid w:val="00750AB0"/>
    <w:pPr>
      <w:numPr>
        <w:ilvl w:val="1"/>
      </w:numPr>
    </w:pPr>
  </w:style>
  <w:style w:type="paragraph" w:customStyle="1" w:styleId="Style2">
    <w:name w:val="Style2"/>
    <w:basedOn w:val="Normal"/>
    <w:rsid w:val="00242D39"/>
    <w:pPr>
      <w:spacing w:after="200" w:line="280" w:lineRule="exact"/>
    </w:pPr>
    <w:rPr>
      <w:rFonts w:ascii="Karla" w:hAnsi="Karla"/>
      <w:sz w:val="21"/>
    </w:rPr>
  </w:style>
  <w:style w:type="paragraph" w:customStyle="1" w:styleId="Versioncontrol">
    <w:name w:val="Version control"/>
    <w:basedOn w:val="Normal"/>
    <w:rsid w:val="00242D39"/>
    <w:pPr>
      <w:spacing w:before="480" w:after="200" w:line="280" w:lineRule="exact"/>
    </w:pPr>
    <w:rPr>
      <w:rFonts w:ascii="Karla" w:hAnsi="Karla"/>
      <w:i/>
      <w:sz w:val="21"/>
    </w:rPr>
  </w:style>
  <w:style w:type="paragraph" w:customStyle="1" w:styleId="InstructionsDosDonts">
    <w:name w:val="Instructions Dos Donts"/>
    <w:basedOn w:val="Normal"/>
    <w:rsid w:val="00B22D34"/>
    <w:pPr>
      <w:spacing w:before="60" w:after="60" w:line="280" w:lineRule="exact"/>
    </w:pPr>
    <w:rPr>
      <w:rFonts w:ascii="Karla" w:hAnsi="Karla"/>
      <w:b/>
      <w:noProof/>
    </w:rPr>
  </w:style>
  <w:style w:type="paragraph" w:customStyle="1" w:styleId="Instructionsbulletpoints">
    <w:name w:val="Instructions bullet points"/>
    <w:rsid w:val="00BA0A6D"/>
    <w:pPr>
      <w:numPr>
        <w:numId w:val="19"/>
      </w:numPr>
      <w:spacing w:before="60" w:after="60"/>
    </w:pPr>
    <w:rPr>
      <w:rFonts w:ascii="Karla" w:hAnsi="Karla"/>
      <w:sz w:val="21"/>
      <w:szCs w:val="22"/>
      <w:lang w:val="en-GB" w:eastAsia="en-US"/>
    </w:rPr>
  </w:style>
  <w:style w:type="paragraph" w:styleId="BodyTextIndent">
    <w:name w:val="Body Text Indent"/>
    <w:basedOn w:val="Normal"/>
    <w:link w:val="BodyTextIndentChar"/>
    <w:semiHidden/>
    <w:rsid w:val="0080653A"/>
    <w:pPr>
      <w:ind w:left="1620"/>
    </w:pPr>
    <w:rPr>
      <w:rFonts w:eastAsia="Times New Roman"/>
      <w:sz w:val="22"/>
      <w:lang w:val="en-AU" w:eastAsia="en-AU"/>
    </w:rPr>
  </w:style>
  <w:style w:type="character" w:customStyle="1" w:styleId="BodyTextIndentChar">
    <w:name w:val="Body Text Indent Char"/>
    <w:basedOn w:val="DefaultParagraphFont"/>
    <w:link w:val="BodyTextIndent"/>
    <w:semiHidden/>
    <w:rsid w:val="0080653A"/>
    <w:rPr>
      <w:rFonts w:eastAsia="Times New Roman"/>
      <w:sz w:val="22"/>
      <w:szCs w:val="24"/>
      <w:lang w:eastAsia="en-AU"/>
    </w:rPr>
  </w:style>
  <w:style w:type="paragraph" w:styleId="BodyTextIndent2">
    <w:name w:val="Body Text Indent 2"/>
    <w:basedOn w:val="Normal"/>
    <w:link w:val="BodyTextIndent2Char"/>
    <w:uiPriority w:val="99"/>
    <w:semiHidden/>
    <w:unhideWhenUsed/>
    <w:rsid w:val="002D04F1"/>
    <w:pPr>
      <w:spacing w:after="120" w:line="480" w:lineRule="auto"/>
      <w:ind w:left="283"/>
    </w:pPr>
  </w:style>
  <w:style w:type="character" w:customStyle="1" w:styleId="BodyTextIndent2Char">
    <w:name w:val="Body Text Indent 2 Char"/>
    <w:basedOn w:val="DefaultParagraphFont"/>
    <w:link w:val="BodyTextIndent2"/>
    <w:uiPriority w:val="99"/>
    <w:semiHidden/>
    <w:rsid w:val="002D04F1"/>
    <w:rPr>
      <w:sz w:val="24"/>
      <w:szCs w:val="24"/>
      <w:lang w:val="en-GB" w:eastAsia="en-US"/>
    </w:rPr>
  </w:style>
  <w:style w:type="character" w:styleId="UnresolvedMention">
    <w:name w:val="Unresolved Mention"/>
    <w:basedOn w:val="DefaultParagraphFont"/>
    <w:uiPriority w:val="99"/>
    <w:semiHidden/>
    <w:unhideWhenUsed/>
    <w:rsid w:val="006F3C30"/>
    <w:rPr>
      <w:color w:val="605E5C"/>
      <w:shd w:val="clear" w:color="auto" w:fill="E1DFDD"/>
    </w:rPr>
  </w:style>
  <w:style w:type="character" w:customStyle="1" w:styleId="normaltextrun">
    <w:name w:val="normaltextrun"/>
    <w:basedOn w:val="DefaultParagraphFont"/>
    <w:rsid w:val="0088770B"/>
  </w:style>
  <w:style w:type="character" w:customStyle="1" w:styleId="eop">
    <w:name w:val="eop"/>
    <w:basedOn w:val="DefaultParagraphFont"/>
    <w:rsid w:val="0088770B"/>
  </w:style>
  <w:style w:type="paragraph" w:customStyle="1" w:styleId="paragraph">
    <w:name w:val="paragraph"/>
    <w:basedOn w:val="Normal"/>
    <w:rsid w:val="0088770B"/>
    <w:pPr>
      <w:spacing w:before="100" w:beforeAutospacing="1" w:after="100" w:afterAutospacing="1"/>
    </w:pPr>
    <w:rPr>
      <w:rFonts w:ascii="Times New Roman" w:eastAsia="Times New Roman" w:hAnsi="Times New Roman"/>
      <w:lang w:val="en-AU" w:eastAsia="en-AU"/>
    </w:rPr>
  </w:style>
  <w:style w:type="character" w:customStyle="1" w:styleId="tabchar">
    <w:name w:val="tabchar"/>
    <w:basedOn w:val="DefaultParagraphFont"/>
    <w:rsid w:val="0088770B"/>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GB"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A0223"/>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091595">
      <w:bodyDiv w:val="1"/>
      <w:marLeft w:val="0"/>
      <w:marRight w:val="0"/>
      <w:marTop w:val="0"/>
      <w:marBottom w:val="0"/>
      <w:divBdr>
        <w:top w:val="none" w:sz="0" w:space="0" w:color="auto"/>
        <w:left w:val="none" w:sz="0" w:space="0" w:color="auto"/>
        <w:bottom w:val="none" w:sz="0" w:space="0" w:color="auto"/>
        <w:right w:val="none" w:sz="0" w:space="0" w:color="auto"/>
      </w:divBdr>
    </w:div>
    <w:div w:id="449209635">
      <w:bodyDiv w:val="1"/>
      <w:marLeft w:val="0"/>
      <w:marRight w:val="0"/>
      <w:marTop w:val="0"/>
      <w:marBottom w:val="0"/>
      <w:divBdr>
        <w:top w:val="none" w:sz="0" w:space="0" w:color="auto"/>
        <w:left w:val="none" w:sz="0" w:space="0" w:color="auto"/>
        <w:bottom w:val="none" w:sz="0" w:space="0" w:color="auto"/>
        <w:right w:val="none" w:sz="0" w:space="0" w:color="auto"/>
      </w:divBdr>
    </w:div>
    <w:div w:id="1839029588">
      <w:bodyDiv w:val="1"/>
      <w:marLeft w:val="0"/>
      <w:marRight w:val="0"/>
      <w:marTop w:val="0"/>
      <w:marBottom w:val="0"/>
      <w:divBdr>
        <w:top w:val="none" w:sz="0" w:space="0" w:color="auto"/>
        <w:left w:val="none" w:sz="0" w:space="0" w:color="auto"/>
        <w:bottom w:val="none" w:sz="0" w:space="0" w:color="auto"/>
        <w:right w:val="none" w:sz="0" w:space="0" w:color="auto"/>
      </w:divBdr>
    </w:div>
    <w:div w:id="205955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oi@austin.org.au" TargetMode="External"/><Relationship Id="rId18" Type="http://schemas.openxmlformats.org/officeDocument/2006/relationships/hyperlink" Target="mailto:foi@austin.org.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austin.org.au/foi" TargetMode="External"/><Relationship Id="rId17" Type="http://schemas.openxmlformats.org/officeDocument/2006/relationships/hyperlink" Target="http://www.austin.org.au/FOI"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hcc.vic.gov.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vcat.vic.gov.au"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vic.vic.gov.au"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MZ\Downloads\Patient%20Information%20Template%20digital%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ffdf2cc-b12a-41f2-91a6-814341b6a5c2">
      <UserInfo>
        <DisplayName>KOVCO, Kathy</DisplayName>
        <AccountId>202</AccountId>
        <AccountType/>
      </UserInfo>
      <UserInfo>
        <DisplayName>SCHIBECI, Chloe</DisplayName>
        <AccountId>562</AccountId>
        <AccountType/>
      </UserInfo>
      <UserInfo>
        <DisplayName>WESTON, Bruce</DisplayName>
        <AccountId>579</AccountId>
        <AccountType/>
      </UserInfo>
      <UserInfo>
        <DisplayName>MERCURI, Gina</DisplayName>
        <AccountId>47</AccountId>
        <AccountType/>
      </UserInfo>
    </SharedWithUsers>
    <TaxCatchAll xmlns="effdf2cc-b12a-41f2-91a6-814341b6a5c2" xsi:nil="true"/>
    <lcf76f155ced4ddcb4097134ff3c332f xmlns="72294831-9037-4b28-a121-b7dbc133c0f1">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604F59B1A43E419943277F85B48C2C" ma:contentTypeVersion="18" ma:contentTypeDescription="Create a new document." ma:contentTypeScope="" ma:versionID="f94d240767a1ba8e9a89305fe87b2285">
  <xsd:schema xmlns:xsd="http://www.w3.org/2001/XMLSchema" xmlns:xs="http://www.w3.org/2001/XMLSchema" xmlns:p="http://schemas.microsoft.com/office/2006/metadata/properties" xmlns:ns2="72294831-9037-4b28-a121-b7dbc133c0f1" xmlns:ns3="effdf2cc-b12a-41f2-91a6-814341b6a5c2" targetNamespace="http://schemas.microsoft.com/office/2006/metadata/properties" ma:root="true" ma:fieldsID="8eb3096eeb18b21d549b86aed7baf4d8" ns2:_="" ns3:_="">
    <xsd:import namespace="72294831-9037-4b28-a121-b7dbc133c0f1"/>
    <xsd:import namespace="effdf2cc-b12a-41f2-91a6-814341b6a5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94831-9037-4b28-a121-b7dbc133c0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d80994-4b2d-4dea-bec9-c276b32ddb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fdf2cc-b12a-41f2-91a6-814341b6a5c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ca515f-0ddd-47d4-b0a8-9773ab011450}" ma:internalName="TaxCatchAll" ma:showField="CatchAllData" ma:web="effdf2cc-b12a-41f2-91a6-814341b6a5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6D1F02-17BF-4CB1-8CA7-2779978EAAB8}">
  <ds:schemaRefs>
    <ds:schemaRef ds:uri="http://schemas.openxmlformats.org/officeDocument/2006/bibliography"/>
  </ds:schemaRefs>
</ds:datastoreItem>
</file>

<file path=customXml/itemProps2.xml><?xml version="1.0" encoding="utf-8"?>
<ds:datastoreItem xmlns:ds="http://schemas.openxmlformats.org/officeDocument/2006/customXml" ds:itemID="{7C4F92D7-63FC-4E7C-BDC7-8E40E3FFBF1A}">
  <ds:schemaRefs>
    <ds:schemaRef ds:uri="http://schemas.microsoft.com/office/2006/metadata/properties"/>
    <ds:schemaRef ds:uri="http://schemas.microsoft.com/office/infopath/2007/PartnerControls"/>
    <ds:schemaRef ds:uri="effdf2cc-b12a-41f2-91a6-814341b6a5c2"/>
    <ds:schemaRef ds:uri="72294831-9037-4b28-a121-b7dbc133c0f1"/>
  </ds:schemaRefs>
</ds:datastoreItem>
</file>

<file path=customXml/itemProps3.xml><?xml version="1.0" encoding="utf-8"?>
<ds:datastoreItem xmlns:ds="http://schemas.openxmlformats.org/officeDocument/2006/customXml" ds:itemID="{832F49BB-4C04-473E-975F-514DECDEEADE}">
  <ds:schemaRefs>
    <ds:schemaRef ds:uri="http://schemas.microsoft.com/office/2006/metadata/longProperties"/>
  </ds:schemaRefs>
</ds:datastoreItem>
</file>

<file path=customXml/itemProps4.xml><?xml version="1.0" encoding="utf-8"?>
<ds:datastoreItem xmlns:ds="http://schemas.openxmlformats.org/officeDocument/2006/customXml" ds:itemID="{39263B54-20E2-4154-A0BB-746089229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94831-9037-4b28-a121-b7dbc133c0f1"/>
    <ds:schemaRef ds:uri="effdf2cc-b12a-41f2-91a6-814341b6a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E6C17F-87B1-40F8-89A2-FFA831B773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Patient Information Template digital (002)</Template>
  <TotalTime>2</TotalTime>
  <Pages>3</Pages>
  <Words>989</Words>
  <Characters>5640</Characters>
  <Application>Microsoft Office Word</Application>
  <DocSecurity>0</DocSecurity>
  <Lines>47</Lines>
  <Paragraphs>13</Paragraphs>
  <ScaleCrop>false</ScaleCrop>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 Request to Access Medical Record</dc:title>
  <dc:subject/>
  <dc:creator>STEPHENS, Mardi</dc:creator>
  <cp:keywords/>
  <dc:description/>
  <cp:lastModifiedBy>STEPHENS, Mardi</cp:lastModifiedBy>
  <cp:revision>4</cp:revision>
  <cp:lastPrinted>2023-07-04T07:16:00Z</cp:lastPrinted>
  <dcterms:created xsi:type="dcterms:W3CDTF">2026-06-18T00:48:00Z</dcterms:created>
  <dcterms:modified xsi:type="dcterms:W3CDTF">2026-06-18T00:58:00Z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IOANNIDIS, Mary</vt:lpwstr>
  </property>
  <property fmtid="{D5CDD505-2E9C-101B-9397-08002B2CF9AE}" pid="3" name="Order">
    <vt:lpwstr>100.000000000000</vt:lpwstr>
  </property>
  <property fmtid="{D5CDD505-2E9C-101B-9397-08002B2CF9AE}" pid="4" name="display_urn:schemas-microsoft-com:office:office#Author">
    <vt:lpwstr>Microsoft Office User</vt:lpwstr>
  </property>
  <property fmtid="{D5CDD505-2E9C-101B-9397-08002B2CF9AE}" pid="5" name="ContentTypeId">
    <vt:lpwstr>0x0101008C604F59B1A43E419943277F85B48C2C</vt:lpwstr>
  </property>
  <property fmtid="{D5CDD505-2E9C-101B-9397-08002B2CF9AE}" pid="6" name="ahSecurityClassification">
    <vt:lpwstr>30;#Confidential|7e4383b9-68ba-4efa-959f-c5ed2bb98bbb</vt:lpwstr>
  </property>
  <property fmtid="{D5CDD505-2E9C-101B-9397-08002B2CF9AE}" pid="7" name="DocumentType">
    <vt:lpwstr>5;#Health Information Resources|4a1e8973-645f-4d64-911f-562fa6107a3e</vt:lpwstr>
  </property>
  <property fmtid="{D5CDD505-2E9C-101B-9397-08002B2CF9AE}" pid="8" name="Division">
    <vt:lpwstr>281;#Chief Finance Officer|647210f6-f1a5-47db-b169-7eb3249ae0de</vt:lpwstr>
  </property>
  <property fmtid="{D5CDD505-2E9C-101B-9397-08002B2CF9AE}" pid="9" name="Scope">
    <vt:lpwstr>7;#Organisation Wide|ab0f39be-994a-41a2-8567-1e604edbefc7</vt:lpwstr>
  </property>
  <property fmtid="{D5CDD505-2E9C-101B-9397-08002B2CF9AE}" pid="10" name="DocumentCategory">
    <vt:lpwstr>9;#Non Clinical|8db01197-a8a8-4a9d-8cfc-e9e22ce05761</vt:lpwstr>
  </property>
  <property fmtid="{D5CDD505-2E9C-101B-9397-08002B2CF9AE}" pid="11" name="ahFunction">
    <vt:lpwstr>29;#Communications|5a240bbd-51e9-4b98-87a9-5849d4567814</vt:lpwstr>
  </property>
  <property fmtid="{D5CDD505-2E9C-101B-9397-08002B2CF9AE}" pid="12" name="AHDepartment">
    <vt:lpwstr>203;#Health Information Services|3da0cc54-3b3d-4991-8793-9324df99b2e0</vt:lpwstr>
  </property>
  <property fmtid="{D5CDD505-2E9C-101B-9397-08002B2CF9AE}" pid="13" name="Directorate">
    <vt:lpwstr>58;#Chief Finance Officer|33f9429d-32e4-4159-8e37-abc5359ccc7a</vt:lpwstr>
  </property>
  <property fmtid="{D5CDD505-2E9C-101B-9397-08002B2CF9AE}" pid="14" name="Site">
    <vt:lpwstr>27;#All|79de3ed2-df68-483e-8cf5-d9cbdf726556</vt:lpwstr>
  </property>
  <property fmtid="{D5CDD505-2E9C-101B-9397-08002B2CF9AE}" pid="15" name="MediaServiceImageTags">
    <vt:lpwstr/>
  </property>
</Properties>
</file>